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EA6" w:rsidRDefault="00263EA6" w:rsidP="00A06A7F">
      <w:pPr>
        <w:pStyle w:val="Title"/>
        <w:jc w:val="left"/>
        <w:rPr>
          <w:sz w:val="28"/>
          <w:szCs w:val="28"/>
        </w:rPr>
      </w:pPr>
    </w:p>
    <w:p w:rsidR="00263EA6" w:rsidRPr="00D46F47" w:rsidRDefault="00263EA6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53002685" r:id="rId5"/>
        </w:object>
      </w:r>
      <w:r>
        <w:t xml:space="preserve">                                                  </w:t>
      </w:r>
    </w:p>
    <w:p w:rsidR="00263EA6" w:rsidRPr="003909EC" w:rsidRDefault="00263EA6" w:rsidP="00A06A7F">
      <w:pPr>
        <w:pStyle w:val="Title"/>
        <w:rPr>
          <w:sz w:val="28"/>
          <w:szCs w:val="28"/>
        </w:rPr>
      </w:pPr>
      <w:r w:rsidRPr="003909EC">
        <w:rPr>
          <w:sz w:val="28"/>
          <w:szCs w:val="28"/>
        </w:rPr>
        <w:t>АДМИНИСТРАЦИЯ</w:t>
      </w:r>
    </w:p>
    <w:p w:rsidR="00263EA6" w:rsidRPr="002F7EB5" w:rsidRDefault="00263EA6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263EA6" w:rsidRPr="002F7EB5" w:rsidRDefault="00263EA6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263EA6" w:rsidRPr="002F7EB5" w:rsidRDefault="00263EA6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263EA6" w:rsidRDefault="00263EA6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263EA6" w:rsidRPr="00675B1D" w:rsidRDefault="00263EA6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263EA6" w:rsidRDefault="00263EA6" w:rsidP="00A06A7F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3EA6" w:rsidRPr="003909EC" w:rsidRDefault="00263EA6" w:rsidP="003909EC"/>
    <w:p w:rsidR="00263EA6" w:rsidRDefault="00263EA6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06 апреля  2017 года  №  58</w:t>
      </w:r>
    </w:p>
    <w:p w:rsidR="00263EA6" w:rsidRPr="00466AE4" w:rsidRDefault="00263EA6" w:rsidP="00A06A7F">
      <w:pPr>
        <w:jc w:val="center"/>
        <w:rPr>
          <w:sz w:val="28"/>
          <w:szCs w:val="28"/>
        </w:rPr>
      </w:pPr>
    </w:p>
    <w:p w:rsidR="00263EA6" w:rsidRPr="00A5558F" w:rsidRDefault="00263EA6" w:rsidP="00A5558F">
      <w:pPr>
        <w:jc w:val="center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О внесении изменений в постановление от   18 ноября 2016 года №181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 w:rsidRPr="00A5558F">
        <w:rPr>
          <w:rStyle w:val="Strong"/>
          <w:i w:val="0"/>
          <w:lang w:val="ru-RU"/>
        </w:rPr>
        <w:t xml:space="preserve">«Инвентаризация и паспортизация муниципальных автомобильных дорог местного значения общего пользования муниципального образования Усадищенское сельское поселение Волховского муниципального района Ленинградской области </w:t>
      </w:r>
      <w:r>
        <w:rPr>
          <w:rStyle w:val="Strong"/>
          <w:i w:val="0"/>
          <w:lang w:val="ru-RU"/>
        </w:rPr>
        <w:t>на</w:t>
      </w:r>
      <w:r w:rsidRPr="00A5558F">
        <w:rPr>
          <w:rStyle w:val="Strong"/>
          <w:i w:val="0"/>
          <w:lang w:val="ru-RU"/>
        </w:rPr>
        <w:t xml:space="preserve"> 2017-</w:t>
      </w:r>
      <w:smartTag w:uri="urn:schemas-microsoft-com:office:smarttags" w:element="metricconverter">
        <w:smartTagPr>
          <w:attr w:name="ProductID" w:val="2019 г"/>
        </w:smartTagPr>
        <w:r w:rsidRPr="00A5558F">
          <w:rPr>
            <w:rStyle w:val="Strong"/>
            <w:i w:val="0"/>
            <w:lang w:val="ru-RU"/>
          </w:rPr>
          <w:t>2019 г</w:t>
        </w:r>
      </w:smartTag>
      <w:r w:rsidRPr="00A5558F">
        <w:rPr>
          <w:rStyle w:val="Strong"/>
          <w:i w:val="0"/>
          <w:lang w:val="ru-RU"/>
        </w:rPr>
        <w:t>.г.»</w:t>
      </w:r>
    </w:p>
    <w:p w:rsidR="00263EA6" w:rsidRDefault="00263EA6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263EA6" w:rsidRPr="00D477CA" w:rsidRDefault="00263EA6" w:rsidP="00A06A7F">
      <w:pPr>
        <w:jc w:val="center"/>
        <w:rPr>
          <w:bCs/>
          <w:sz w:val="28"/>
          <w:szCs w:val="28"/>
        </w:rPr>
      </w:pPr>
      <w:r w:rsidRPr="00D477CA">
        <w:rPr>
          <w:bCs/>
          <w:sz w:val="28"/>
          <w:szCs w:val="28"/>
        </w:rPr>
        <w:t>В связи с уточнением объемов финансирования на 201</w:t>
      </w:r>
      <w:r>
        <w:rPr>
          <w:bCs/>
          <w:sz w:val="28"/>
          <w:szCs w:val="28"/>
        </w:rPr>
        <w:t>7</w:t>
      </w:r>
      <w:r w:rsidRPr="00D477CA">
        <w:rPr>
          <w:bCs/>
          <w:sz w:val="28"/>
          <w:szCs w:val="28"/>
        </w:rPr>
        <w:t xml:space="preserve"> год,</w:t>
      </w:r>
    </w:p>
    <w:p w:rsidR="00263EA6" w:rsidRDefault="00263EA6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263EA6" w:rsidRPr="00A5558F" w:rsidRDefault="00263EA6" w:rsidP="00240AE3">
      <w:pPr>
        <w:ind w:firstLine="708"/>
        <w:jc w:val="both"/>
        <w:rPr>
          <w:b/>
          <w:bCs/>
          <w:iCs/>
          <w:sz w:val="28"/>
          <w:szCs w:val="28"/>
          <w:lang w:eastAsia="en-US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18.11.2016г. № 181 </w:t>
      </w:r>
      <w:r w:rsidRPr="00A5558F">
        <w:rPr>
          <w:bCs/>
          <w:sz w:val="28"/>
          <w:szCs w:val="28"/>
        </w:rPr>
        <w:t>«Об</w:t>
      </w:r>
      <w:r w:rsidRPr="00466AE4">
        <w:rPr>
          <w:b/>
          <w:bCs/>
          <w:sz w:val="28"/>
          <w:szCs w:val="28"/>
        </w:rPr>
        <w:t xml:space="preserve"> </w:t>
      </w:r>
      <w:r w:rsidRPr="00A5558F">
        <w:rPr>
          <w:bCs/>
          <w:sz w:val="28"/>
          <w:szCs w:val="28"/>
        </w:rPr>
        <w:t xml:space="preserve">утверждении муниципальной  программы </w:t>
      </w:r>
      <w:r w:rsidRPr="00A5558F">
        <w:rPr>
          <w:rStyle w:val="Strong"/>
          <w:b w:val="0"/>
          <w:i w:val="0"/>
          <w:lang w:val="ru-RU"/>
        </w:rPr>
        <w:t>«Инвентаризация и паспортизация муниципальных автомобильных дорог местного значения общего пользования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 w:rsidRPr="00A5558F">
          <w:rPr>
            <w:rStyle w:val="Strong"/>
            <w:b w:val="0"/>
            <w:i w:val="0"/>
            <w:lang w:val="ru-RU"/>
          </w:rPr>
          <w:t>2019 г</w:t>
        </w:r>
      </w:smartTag>
      <w:r w:rsidRPr="00A5558F">
        <w:rPr>
          <w:rStyle w:val="Strong"/>
          <w:b w:val="0"/>
          <w:i w:val="0"/>
          <w:lang w:val="ru-RU"/>
        </w:rPr>
        <w:t>.г.»</w:t>
      </w:r>
      <w:r>
        <w:rPr>
          <w:sz w:val="28"/>
          <w:szCs w:val="28"/>
        </w:rPr>
        <w:t xml:space="preserve">: </w:t>
      </w:r>
    </w:p>
    <w:p w:rsidR="00263EA6" w:rsidRDefault="00263EA6" w:rsidP="00240AE3">
      <w:pPr>
        <w:jc w:val="both"/>
        <w:rPr>
          <w:b/>
          <w:bCs/>
        </w:rPr>
      </w:pPr>
      <w:r>
        <w:rPr>
          <w:sz w:val="28"/>
          <w:szCs w:val="28"/>
        </w:rPr>
        <w:t>- Таблицу 1 к данному постановлению «</w:t>
      </w:r>
      <w:r w:rsidRPr="00A5558F">
        <w:rPr>
          <w:sz w:val="28"/>
          <w:szCs w:val="28"/>
        </w:rPr>
        <w:t>График паспортизации, а так же планируемые  средства на выполнение работ по  инвентаризации и паспортизации автомобильных дорог</w:t>
      </w:r>
      <w:r>
        <w:rPr>
          <w:sz w:val="28"/>
          <w:szCs w:val="28"/>
        </w:rPr>
        <w:t>» читать в следующей редакции:</w:t>
      </w:r>
      <w:r w:rsidRPr="001B38D4">
        <w:rPr>
          <w:b/>
          <w:bCs/>
        </w:rPr>
        <w:t xml:space="preserve"> </w:t>
      </w:r>
    </w:p>
    <w:p w:rsidR="00263EA6" w:rsidRPr="004E1CED" w:rsidRDefault="00263EA6" w:rsidP="00240AE3">
      <w:pPr>
        <w:pStyle w:val="NormalWeb"/>
        <w:ind w:firstLine="480"/>
        <w:jc w:val="both"/>
        <w:rPr>
          <w:b/>
          <w:sz w:val="24"/>
          <w:szCs w:val="24"/>
        </w:rPr>
      </w:pPr>
      <w:r w:rsidRPr="00A5558F">
        <w:rPr>
          <w:b/>
          <w:sz w:val="24"/>
          <w:szCs w:val="24"/>
        </w:rPr>
        <w:t>Таблица 1.</w:t>
      </w:r>
      <w:r>
        <w:rPr>
          <w:b/>
          <w:sz w:val="24"/>
          <w:szCs w:val="24"/>
        </w:rPr>
        <w:t xml:space="preserve">  </w:t>
      </w:r>
      <w:r w:rsidRPr="00A5558F">
        <w:rPr>
          <w:sz w:val="28"/>
          <w:szCs w:val="28"/>
        </w:rPr>
        <w:t>График паспортизации, а так же планируемые  средства на выполнение работ по  инвентаризаци</w:t>
      </w:r>
      <w:r>
        <w:rPr>
          <w:sz w:val="28"/>
          <w:szCs w:val="28"/>
        </w:rPr>
        <w:t xml:space="preserve">и и паспортизации автомобильных </w:t>
      </w:r>
      <w:r w:rsidRPr="00A5558F">
        <w:rPr>
          <w:sz w:val="28"/>
          <w:szCs w:val="28"/>
        </w:rPr>
        <w:t>дорог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28"/>
        <w:gridCol w:w="1620"/>
        <w:gridCol w:w="1620"/>
        <w:gridCol w:w="1440"/>
        <w:gridCol w:w="1620"/>
      </w:tblGrid>
      <w:tr w:rsidR="00263EA6" w:rsidRPr="00A5558F" w:rsidTr="00F370B6">
        <w:tc>
          <w:tcPr>
            <w:tcW w:w="540" w:type="dxa"/>
            <w:vMerge w:val="restart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№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28" w:type="dxa"/>
            <w:vMerge w:val="restart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Наименование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дорог, подлежащих паспортизации</w:t>
            </w:r>
          </w:p>
        </w:tc>
        <w:tc>
          <w:tcPr>
            <w:tcW w:w="1620" w:type="dxa"/>
            <w:vMerge w:val="restart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Протяжен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ность,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км</w:t>
            </w:r>
          </w:p>
        </w:tc>
        <w:tc>
          <w:tcPr>
            <w:tcW w:w="4680" w:type="dxa"/>
            <w:gridSpan w:val="3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Объем финансирования</w:t>
            </w:r>
          </w:p>
        </w:tc>
      </w:tr>
      <w:tr w:rsidR="00263EA6" w:rsidRPr="00A5558F" w:rsidTr="00F370B6">
        <w:tc>
          <w:tcPr>
            <w:tcW w:w="540" w:type="dxa"/>
            <w:vMerge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28" w:type="dxa"/>
            <w:vMerge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2017 год</w:t>
            </w: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2018 год</w:t>
            </w:r>
          </w:p>
        </w:tc>
        <w:tc>
          <w:tcPr>
            <w:tcW w:w="1620" w:type="dxa"/>
          </w:tcPr>
          <w:p w:rsidR="00263EA6" w:rsidRPr="00A5558F" w:rsidRDefault="00263EA6" w:rsidP="002A1A99">
            <w:r w:rsidRPr="00F370B6">
              <w:rPr>
                <w:b/>
              </w:rPr>
              <w:t>2019 год</w:t>
            </w:r>
          </w:p>
        </w:tc>
      </w:tr>
      <w:tr w:rsidR="00263EA6" w:rsidRPr="00A5558F" w:rsidTr="00F370B6">
        <w:trPr>
          <w:trHeight w:val="820"/>
        </w:trPr>
        <w:tc>
          <w:tcPr>
            <w:tcW w:w="5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 xml:space="preserve">д.Мыслино 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д.Елошня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д.Верховина от д.№1 до д.№49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д.Дуброво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3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1,0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0,6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</w:tr>
      <w:tr w:rsidR="00263EA6" w:rsidRPr="00A5558F" w:rsidTr="00F370B6">
        <w:trPr>
          <w:trHeight w:val="392"/>
        </w:trPr>
        <w:tc>
          <w:tcPr>
            <w:tcW w:w="5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28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0</w:t>
            </w:r>
            <w:r w:rsidRPr="00F370B6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</w:tr>
      <w:tr w:rsidR="00263EA6" w:rsidRPr="00A5558F" w:rsidTr="00F370B6">
        <w:trPr>
          <w:trHeight w:val="4837"/>
        </w:trPr>
        <w:tc>
          <w:tcPr>
            <w:tcW w:w="5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2628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д.Усадище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 xml:space="preserve">д.Усадище 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д.Сорокино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пос.Зеленец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пос.Зеленец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д.Безово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д.Дуброво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д.Теребонижье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д.Верховина</w:t>
            </w:r>
          </w:p>
          <w:p w:rsidR="00263EA6" w:rsidRPr="00F370B6" w:rsidRDefault="00263EA6" w:rsidP="004E1CED">
            <w:pPr>
              <w:rPr>
                <w:rFonts w:cs="Calibri"/>
              </w:rPr>
            </w:pP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0,7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0,8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0,5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1,05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0,9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0,8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1,5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0,4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0,4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</w:tr>
      <w:tr w:rsidR="00263EA6" w:rsidRPr="00A5558F" w:rsidTr="00F370B6">
        <w:tc>
          <w:tcPr>
            <w:tcW w:w="5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2628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7,05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179,1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</w:p>
        </w:tc>
      </w:tr>
      <w:tr w:rsidR="00263EA6" w:rsidRPr="00A5558F" w:rsidTr="00F370B6">
        <w:tc>
          <w:tcPr>
            <w:tcW w:w="5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5</w:t>
            </w:r>
          </w:p>
        </w:tc>
        <w:tc>
          <w:tcPr>
            <w:tcW w:w="2628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д.Заднево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д.Раменье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д.Жупкино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п.ст.Куколь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д.Вячково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д.Веретье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д.Леоновщина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д.Охромовщина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ст.п.Мыслино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д.Зеленец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д.Конец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д.Кроватыни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0,1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0,2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0,2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0,2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1,4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0,2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0,1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0,2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0,3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0,5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0,5</w:t>
            </w: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  <w:r w:rsidRPr="00F370B6">
              <w:rPr>
                <w:sz w:val="24"/>
                <w:szCs w:val="24"/>
              </w:rPr>
              <w:t>0,3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sz w:val="24"/>
                <w:szCs w:val="24"/>
              </w:rPr>
            </w:pPr>
          </w:p>
        </w:tc>
      </w:tr>
      <w:tr w:rsidR="00263EA6" w:rsidRPr="00A5558F" w:rsidTr="00F370B6">
        <w:tc>
          <w:tcPr>
            <w:tcW w:w="3168" w:type="dxa"/>
            <w:gridSpan w:val="2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0</w:t>
            </w:r>
            <w:r w:rsidRPr="00F370B6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179,1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67,50</w:t>
            </w:r>
          </w:p>
        </w:tc>
      </w:tr>
      <w:tr w:rsidR="00263EA6" w:rsidRPr="00A5558F" w:rsidTr="00F370B6">
        <w:tc>
          <w:tcPr>
            <w:tcW w:w="3168" w:type="dxa"/>
            <w:gridSpan w:val="2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13,75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0</w:t>
            </w:r>
            <w:r w:rsidRPr="00F370B6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44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179,1</w:t>
            </w:r>
          </w:p>
        </w:tc>
        <w:tc>
          <w:tcPr>
            <w:tcW w:w="1620" w:type="dxa"/>
          </w:tcPr>
          <w:p w:rsidR="00263EA6" w:rsidRPr="00F370B6" w:rsidRDefault="00263EA6" w:rsidP="00F370B6">
            <w:pPr>
              <w:pStyle w:val="NormalWeb"/>
              <w:jc w:val="center"/>
              <w:rPr>
                <w:b/>
                <w:sz w:val="24"/>
                <w:szCs w:val="24"/>
              </w:rPr>
            </w:pPr>
            <w:r w:rsidRPr="00F370B6">
              <w:rPr>
                <w:b/>
                <w:sz w:val="24"/>
                <w:szCs w:val="24"/>
              </w:rPr>
              <w:t>67,50</w:t>
            </w:r>
          </w:p>
        </w:tc>
      </w:tr>
    </w:tbl>
    <w:p w:rsidR="00263EA6" w:rsidRDefault="00263EA6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«Провинция Северо-Запад» и размещению на официальном сайте поселения и вступает в силу после опубликования.</w:t>
      </w:r>
    </w:p>
    <w:p w:rsidR="00263EA6" w:rsidRDefault="00263EA6" w:rsidP="00DB31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оставляю за собой.</w:t>
      </w:r>
    </w:p>
    <w:p w:rsidR="00263EA6" w:rsidRDefault="00263EA6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263EA6" w:rsidRPr="00963A48" w:rsidRDefault="00263EA6" w:rsidP="003909EC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sectPr w:rsidR="00263EA6" w:rsidRPr="00963A48" w:rsidSect="004E1CED">
      <w:pgSz w:w="11906" w:h="16838"/>
      <w:pgMar w:top="360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20B26"/>
    <w:rsid w:val="00037F8D"/>
    <w:rsid w:val="00045869"/>
    <w:rsid w:val="00057FE0"/>
    <w:rsid w:val="000C461A"/>
    <w:rsid w:val="000D343B"/>
    <w:rsid w:val="000E729A"/>
    <w:rsid w:val="001210E8"/>
    <w:rsid w:val="001221FE"/>
    <w:rsid w:val="001267DF"/>
    <w:rsid w:val="00143CDD"/>
    <w:rsid w:val="00164781"/>
    <w:rsid w:val="001B0C3E"/>
    <w:rsid w:val="001B38D4"/>
    <w:rsid w:val="001D3A7A"/>
    <w:rsid w:val="00240AE3"/>
    <w:rsid w:val="00250025"/>
    <w:rsid w:val="00263EA6"/>
    <w:rsid w:val="002802FC"/>
    <w:rsid w:val="002A1A99"/>
    <w:rsid w:val="002C3B8E"/>
    <w:rsid w:val="002D091D"/>
    <w:rsid w:val="002D32C4"/>
    <w:rsid w:val="002F7EB5"/>
    <w:rsid w:val="00306C03"/>
    <w:rsid w:val="00323CD6"/>
    <w:rsid w:val="00342655"/>
    <w:rsid w:val="003909EC"/>
    <w:rsid w:val="003A2241"/>
    <w:rsid w:val="00403E8F"/>
    <w:rsid w:val="00411F55"/>
    <w:rsid w:val="00436241"/>
    <w:rsid w:val="004377F7"/>
    <w:rsid w:val="0046525A"/>
    <w:rsid w:val="00466AE4"/>
    <w:rsid w:val="0049563A"/>
    <w:rsid w:val="004D201F"/>
    <w:rsid w:val="004E1CED"/>
    <w:rsid w:val="00500317"/>
    <w:rsid w:val="00503AEB"/>
    <w:rsid w:val="00505FE6"/>
    <w:rsid w:val="0050768B"/>
    <w:rsid w:val="00516BEB"/>
    <w:rsid w:val="005238B2"/>
    <w:rsid w:val="0052695D"/>
    <w:rsid w:val="0052782F"/>
    <w:rsid w:val="005639BB"/>
    <w:rsid w:val="005923BC"/>
    <w:rsid w:val="005A0C96"/>
    <w:rsid w:val="005D351A"/>
    <w:rsid w:val="00642C58"/>
    <w:rsid w:val="00656F58"/>
    <w:rsid w:val="00675B1D"/>
    <w:rsid w:val="006862B7"/>
    <w:rsid w:val="00686319"/>
    <w:rsid w:val="006C7E09"/>
    <w:rsid w:val="006E14D4"/>
    <w:rsid w:val="00705335"/>
    <w:rsid w:val="00751A63"/>
    <w:rsid w:val="00762D27"/>
    <w:rsid w:val="007A10B9"/>
    <w:rsid w:val="007A6E92"/>
    <w:rsid w:val="00813FAB"/>
    <w:rsid w:val="00850C7B"/>
    <w:rsid w:val="00891482"/>
    <w:rsid w:val="008C17FF"/>
    <w:rsid w:val="009137BA"/>
    <w:rsid w:val="009209FD"/>
    <w:rsid w:val="0094338D"/>
    <w:rsid w:val="00960E44"/>
    <w:rsid w:val="00963A48"/>
    <w:rsid w:val="009814DA"/>
    <w:rsid w:val="009D1852"/>
    <w:rsid w:val="009E1A31"/>
    <w:rsid w:val="009E744C"/>
    <w:rsid w:val="00A03F37"/>
    <w:rsid w:val="00A06A7F"/>
    <w:rsid w:val="00A452C2"/>
    <w:rsid w:val="00A5558F"/>
    <w:rsid w:val="00A73EF9"/>
    <w:rsid w:val="00AA6CD9"/>
    <w:rsid w:val="00AA6F9F"/>
    <w:rsid w:val="00AB6AC2"/>
    <w:rsid w:val="00AC1C5A"/>
    <w:rsid w:val="00AD3FD3"/>
    <w:rsid w:val="00AD5D8E"/>
    <w:rsid w:val="00AE6BAE"/>
    <w:rsid w:val="00B05BEB"/>
    <w:rsid w:val="00B1288C"/>
    <w:rsid w:val="00B43805"/>
    <w:rsid w:val="00B61413"/>
    <w:rsid w:val="00B93ABB"/>
    <w:rsid w:val="00BC1565"/>
    <w:rsid w:val="00BC6841"/>
    <w:rsid w:val="00BE53BE"/>
    <w:rsid w:val="00BF29D4"/>
    <w:rsid w:val="00C15111"/>
    <w:rsid w:val="00C25F9F"/>
    <w:rsid w:val="00C37441"/>
    <w:rsid w:val="00C44392"/>
    <w:rsid w:val="00C513F2"/>
    <w:rsid w:val="00C51DD7"/>
    <w:rsid w:val="00C71FE3"/>
    <w:rsid w:val="00CA657F"/>
    <w:rsid w:val="00CA6F48"/>
    <w:rsid w:val="00CB0EE8"/>
    <w:rsid w:val="00D30D2A"/>
    <w:rsid w:val="00D46F47"/>
    <w:rsid w:val="00D477CA"/>
    <w:rsid w:val="00D60BD9"/>
    <w:rsid w:val="00DB31D4"/>
    <w:rsid w:val="00DC03F7"/>
    <w:rsid w:val="00DD4F2E"/>
    <w:rsid w:val="00DE08D5"/>
    <w:rsid w:val="00E16875"/>
    <w:rsid w:val="00E2428C"/>
    <w:rsid w:val="00E60AB9"/>
    <w:rsid w:val="00E63298"/>
    <w:rsid w:val="00EA14FE"/>
    <w:rsid w:val="00EA72EA"/>
    <w:rsid w:val="00EB5C32"/>
    <w:rsid w:val="00F06D10"/>
    <w:rsid w:val="00F17CB8"/>
    <w:rsid w:val="00F23BAE"/>
    <w:rsid w:val="00F25318"/>
    <w:rsid w:val="00F35016"/>
    <w:rsid w:val="00F370B6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bCs/>
      <w:i/>
      <w:iCs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 w:cs="Tahoma"/>
      <w:sz w:val="16"/>
      <w:szCs w:val="16"/>
      <w:lang w:eastAsia="ru-RU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A06A7F"/>
    <w:rPr>
      <w:rFonts w:ascii="Cambria" w:hAnsi="Cambria" w:cs="Cambria"/>
      <w:b/>
      <w:bCs/>
      <w:sz w:val="26"/>
      <w:szCs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 w:cs="Cambria"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locked/>
    <w:rsid w:val="00A06A7F"/>
    <w:rPr>
      <w:rFonts w:cs="Times New Roman"/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03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354</TotalTime>
  <Pages>2</Pages>
  <Words>374</Words>
  <Characters>2137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32</cp:revision>
  <cp:lastPrinted>2017-03-28T08:57:00Z</cp:lastPrinted>
  <dcterms:created xsi:type="dcterms:W3CDTF">2013-11-25T06:37:00Z</dcterms:created>
  <dcterms:modified xsi:type="dcterms:W3CDTF">2017-04-06T13:52:00Z</dcterms:modified>
</cp:coreProperties>
</file>