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D79" w:rsidRDefault="00724D79" w:rsidP="00685AC1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560589803" r:id="rId6"/>
        </w:object>
      </w:r>
    </w:p>
    <w:p w:rsidR="00724D79" w:rsidRPr="00500D2C" w:rsidRDefault="00724D79" w:rsidP="00685AC1">
      <w:pPr>
        <w:pStyle w:val="Title"/>
        <w:rPr>
          <w:sz w:val="28"/>
          <w:szCs w:val="28"/>
        </w:rPr>
      </w:pPr>
      <w:r w:rsidRPr="00500D2C">
        <w:rPr>
          <w:sz w:val="28"/>
          <w:szCs w:val="28"/>
        </w:rPr>
        <w:t>АДМИНИСТРАЦИЯ</w:t>
      </w:r>
    </w:p>
    <w:p w:rsidR="00724D79" w:rsidRPr="002F7EB5" w:rsidRDefault="00724D79" w:rsidP="00685AC1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724D79" w:rsidRPr="002F7EB5" w:rsidRDefault="00724D79" w:rsidP="00685AC1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724D79" w:rsidRPr="002F7EB5" w:rsidRDefault="00724D79" w:rsidP="00685AC1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724D79" w:rsidRDefault="00724D79" w:rsidP="00685AC1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724D79" w:rsidRPr="00675B1D" w:rsidRDefault="00724D79" w:rsidP="00685AC1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724D79" w:rsidRPr="00500317" w:rsidRDefault="00724D79" w:rsidP="00685AC1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724D79" w:rsidRDefault="00724D79" w:rsidP="00685AC1">
      <w:pPr>
        <w:jc w:val="center"/>
        <w:rPr>
          <w:sz w:val="28"/>
          <w:szCs w:val="28"/>
        </w:rPr>
      </w:pPr>
    </w:p>
    <w:p w:rsidR="00724D79" w:rsidRDefault="00724D79" w:rsidP="00685A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  30 июня  </w:t>
      </w:r>
      <w:r w:rsidRPr="00057FE0">
        <w:rPr>
          <w:sz w:val="28"/>
          <w:szCs w:val="28"/>
        </w:rPr>
        <w:t>20</w:t>
      </w:r>
      <w:r>
        <w:rPr>
          <w:sz w:val="28"/>
          <w:szCs w:val="28"/>
        </w:rPr>
        <w:t>17 года  №  110</w:t>
      </w:r>
    </w:p>
    <w:p w:rsidR="00724D79" w:rsidRPr="00466AE4" w:rsidRDefault="00724D79" w:rsidP="00685AC1">
      <w:pPr>
        <w:jc w:val="center"/>
        <w:rPr>
          <w:sz w:val="28"/>
          <w:szCs w:val="28"/>
        </w:rPr>
      </w:pPr>
    </w:p>
    <w:p w:rsidR="00724D79" w:rsidRDefault="00724D79" w:rsidP="00685AC1">
      <w:pPr>
        <w:jc w:val="center"/>
        <w:rPr>
          <w:b/>
          <w:bCs/>
          <w:sz w:val="28"/>
          <w:szCs w:val="28"/>
        </w:rPr>
      </w:pPr>
      <w:r w:rsidRPr="00466AE4">
        <w:rPr>
          <w:b/>
          <w:bCs/>
          <w:sz w:val="28"/>
          <w:szCs w:val="28"/>
        </w:rPr>
        <w:t xml:space="preserve">Об утверждении  </w:t>
      </w:r>
      <w:r>
        <w:rPr>
          <w:b/>
          <w:bCs/>
          <w:sz w:val="28"/>
          <w:szCs w:val="28"/>
        </w:rPr>
        <w:t xml:space="preserve">муниципальной </w:t>
      </w:r>
      <w:r w:rsidRPr="00466AE4">
        <w:rPr>
          <w:b/>
          <w:bCs/>
          <w:sz w:val="28"/>
          <w:szCs w:val="28"/>
        </w:rPr>
        <w:t xml:space="preserve">программы </w:t>
      </w:r>
      <w:r>
        <w:rPr>
          <w:b/>
          <w:bCs/>
          <w:sz w:val="28"/>
          <w:szCs w:val="28"/>
        </w:rPr>
        <w:t xml:space="preserve"> «Профилактика нарушений юридическими и индивидуальными предпринимателями обязательных требований</w:t>
      </w:r>
      <w:r w:rsidRPr="003F372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территории МО Усадищенское сельское поселение Волховского муниципального района на 2017 год»</w:t>
      </w:r>
    </w:p>
    <w:p w:rsidR="00724D79" w:rsidRPr="00466AE4" w:rsidRDefault="00724D79" w:rsidP="00685AC1">
      <w:pPr>
        <w:jc w:val="both"/>
        <w:rPr>
          <w:b/>
          <w:bCs/>
          <w:sz w:val="28"/>
          <w:szCs w:val="28"/>
        </w:rPr>
      </w:pPr>
    </w:p>
    <w:p w:rsidR="00724D79" w:rsidRPr="00264432" w:rsidRDefault="00724D79" w:rsidP="00685A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ч.1 ст.8.2 Федеральным законом от 26.12.2008 г. № 294-ФЗ «О защите прав </w:t>
      </w:r>
      <w:r w:rsidRPr="00264432">
        <w:rPr>
          <w:bCs/>
          <w:sz w:val="28"/>
          <w:szCs w:val="28"/>
        </w:rPr>
        <w:t>юридических и индивидуальных предпринимателей при осуществлении государственного контроля (надзора) и муниципального контроля</w:t>
      </w:r>
      <w:r>
        <w:rPr>
          <w:b/>
          <w:bCs/>
          <w:sz w:val="28"/>
          <w:szCs w:val="28"/>
        </w:rPr>
        <w:t xml:space="preserve">», </w:t>
      </w:r>
      <w:r w:rsidRPr="00264432">
        <w:rPr>
          <w:bCs/>
          <w:sz w:val="28"/>
          <w:szCs w:val="28"/>
        </w:rPr>
        <w:t>в целях принятия мер профилактического характера, направленных на предупреждение нарушений</w:t>
      </w:r>
      <w:r>
        <w:rPr>
          <w:bCs/>
          <w:sz w:val="28"/>
          <w:szCs w:val="28"/>
        </w:rPr>
        <w:t xml:space="preserve"> </w:t>
      </w:r>
      <w:r w:rsidRPr="00264432">
        <w:rPr>
          <w:bCs/>
          <w:sz w:val="28"/>
          <w:szCs w:val="28"/>
        </w:rPr>
        <w:t>юридическими и индивидуальными предпринимателями обязательных требований</w:t>
      </w:r>
      <w:r>
        <w:rPr>
          <w:bCs/>
          <w:sz w:val="28"/>
          <w:szCs w:val="28"/>
        </w:rPr>
        <w:t xml:space="preserve"> на территории МО Усадищенское сельское поселение, </w:t>
      </w:r>
    </w:p>
    <w:p w:rsidR="00724D79" w:rsidRPr="00264432" w:rsidRDefault="00724D79" w:rsidP="00685AC1">
      <w:pPr>
        <w:ind w:firstLine="708"/>
        <w:jc w:val="center"/>
        <w:rPr>
          <w:b/>
          <w:sz w:val="28"/>
          <w:szCs w:val="28"/>
        </w:rPr>
      </w:pPr>
      <w:r w:rsidRPr="00264432">
        <w:rPr>
          <w:b/>
          <w:sz w:val="28"/>
          <w:szCs w:val="28"/>
        </w:rPr>
        <w:t>п о с т а н о в л я ю:</w:t>
      </w:r>
    </w:p>
    <w:p w:rsidR="00724D79" w:rsidRDefault="00724D79" w:rsidP="00264432">
      <w:pPr>
        <w:ind w:firstLine="708"/>
        <w:jc w:val="both"/>
        <w:rPr>
          <w:sz w:val="28"/>
          <w:szCs w:val="28"/>
        </w:rPr>
      </w:pPr>
      <w:r w:rsidRPr="00466AE4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>муниципальную п</w:t>
      </w:r>
      <w:r w:rsidRPr="00A06A7F">
        <w:rPr>
          <w:sz w:val="28"/>
          <w:szCs w:val="28"/>
        </w:rPr>
        <w:t xml:space="preserve">рограмму </w:t>
      </w:r>
      <w:r w:rsidRPr="00264432">
        <w:rPr>
          <w:bCs/>
          <w:sz w:val="28"/>
          <w:szCs w:val="28"/>
        </w:rPr>
        <w:t xml:space="preserve">«Профилактика нарушений юридическими и индивидуальными предпринимателями обязательных требований </w:t>
      </w:r>
      <w:r w:rsidRPr="003F3722">
        <w:rPr>
          <w:bCs/>
          <w:sz w:val="28"/>
          <w:szCs w:val="28"/>
        </w:rPr>
        <w:t>на территории МО Усадищенское сельское поселение Волховского муниципального района</w:t>
      </w:r>
      <w:r w:rsidRPr="00264432">
        <w:rPr>
          <w:bCs/>
          <w:sz w:val="28"/>
          <w:szCs w:val="28"/>
        </w:rPr>
        <w:t xml:space="preserve"> на 2017 год»</w:t>
      </w:r>
      <w:r>
        <w:rPr>
          <w:bCs/>
          <w:sz w:val="28"/>
          <w:szCs w:val="28"/>
        </w:rPr>
        <w:t>.</w:t>
      </w:r>
      <w:r w:rsidRPr="00466AE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1).</w:t>
      </w:r>
    </w:p>
    <w:p w:rsidR="00724D79" w:rsidRDefault="00724D79" w:rsidP="00685A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средствах массовой информации и размещению на официальном сайте поселения и вступает в силу после опубликования.</w:t>
      </w:r>
    </w:p>
    <w:p w:rsidR="00724D79" w:rsidRDefault="00724D79" w:rsidP="00685A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оставляю за собой.</w:t>
      </w:r>
    </w:p>
    <w:p w:rsidR="00724D79" w:rsidRDefault="00724D79" w:rsidP="00685AC1">
      <w:pPr>
        <w:pStyle w:val="NormalWeb"/>
        <w:spacing w:before="0"/>
        <w:rPr>
          <w:sz w:val="28"/>
          <w:szCs w:val="28"/>
        </w:rPr>
      </w:pPr>
    </w:p>
    <w:p w:rsidR="00724D79" w:rsidRDefault="00724D79" w:rsidP="00685AC1">
      <w:pPr>
        <w:pStyle w:val="NormalWeb"/>
        <w:spacing w:before="0"/>
        <w:rPr>
          <w:sz w:val="28"/>
          <w:szCs w:val="28"/>
        </w:rPr>
      </w:pPr>
    </w:p>
    <w:p w:rsidR="00724D79" w:rsidRDefault="00724D79" w:rsidP="00685AC1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     В.В.Кращенко</w:t>
      </w:r>
    </w:p>
    <w:p w:rsidR="00724D79" w:rsidRPr="00264432" w:rsidRDefault="00724D79" w:rsidP="00685AC1">
      <w:pPr>
        <w:jc w:val="both"/>
        <w:rPr>
          <w:sz w:val="22"/>
          <w:szCs w:val="22"/>
        </w:rPr>
      </w:pPr>
      <w:r w:rsidRPr="00264432">
        <w:rPr>
          <w:sz w:val="22"/>
          <w:szCs w:val="22"/>
        </w:rPr>
        <w:t>Федотова И.Н..</w:t>
      </w:r>
    </w:p>
    <w:p w:rsidR="00724D79" w:rsidRPr="006749C1" w:rsidRDefault="00724D79" w:rsidP="006749C1">
      <w:pPr>
        <w:jc w:val="both"/>
        <w:rPr>
          <w:sz w:val="22"/>
          <w:szCs w:val="22"/>
        </w:rPr>
      </w:pPr>
      <w:r>
        <w:rPr>
          <w:sz w:val="22"/>
          <w:szCs w:val="22"/>
        </w:rPr>
        <w:t>8 813 63 34 377</w:t>
      </w:r>
      <w:bookmarkStart w:id="0" w:name="_GoBack"/>
      <w:bookmarkEnd w:id="0"/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</w:t>
      </w: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>от « 30 »  июня  2017 г. № 110</w:t>
      </w: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>(Приложение 1)</w:t>
      </w: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</w:p>
    <w:p w:rsidR="00724D79" w:rsidRDefault="00724D79" w:rsidP="00264432">
      <w:pPr>
        <w:jc w:val="center"/>
        <w:rPr>
          <w:b/>
          <w:bCs/>
          <w:sz w:val="28"/>
          <w:szCs w:val="28"/>
        </w:rPr>
      </w:pPr>
      <w:r w:rsidRPr="00466AE4">
        <w:rPr>
          <w:b/>
          <w:bCs/>
          <w:sz w:val="28"/>
          <w:szCs w:val="28"/>
        </w:rPr>
        <w:t xml:space="preserve">программы </w:t>
      </w:r>
      <w:r>
        <w:rPr>
          <w:b/>
          <w:bCs/>
          <w:sz w:val="28"/>
          <w:szCs w:val="28"/>
        </w:rPr>
        <w:t xml:space="preserve"> «Профилактика нарушений юридическими и индивидуальными предпринимателями обязательных требований  на территории МО Усадищенское сельское поселение Волховского муниципального района на 2017 год»</w:t>
      </w:r>
    </w:p>
    <w:p w:rsidR="00724D79" w:rsidRDefault="00724D79" w:rsidP="00264432">
      <w:pPr>
        <w:jc w:val="center"/>
        <w:rPr>
          <w:b/>
          <w:bCs/>
          <w:sz w:val="28"/>
          <w:szCs w:val="28"/>
        </w:rPr>
      </w:pPr>
    </w:p>
    <w:p w:rsidR="00724D79" w:rsidRDefault="00724D79" w:rsidP="00264432">
      <w:pPr>
        <w:jc w:val="center"/>
        <w:rPr>
          <w:b/>
          <w:bCs/>
          <w:sz w:val="28"/>
          <w:szCs w:val="28"/>
        </w:rPr>
      </w:pPr>
    </w:p>
    <w:p w:rsidR="00724D79" w:rsidRDefault="00724D79" w:rsidP="003F3722">
      <w:pPr>
        <w:pStyle w:val="ListParagraph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программы</w:t>
      </w:r>
    </w:p>
    <w:p w:rsidR="00724D79" w:rsidRPr="003F3722" w:rsidRDefault="00724D79" w:rsidP="003F3722">
      <w:pPr>
        <w:pStyle w:val="ListParagraph"/>
        <w:jc w:val="both"/>
        <w:rPr>
          <w:bCs/>
          <w:sz w:val="28"/>
          <w:szCs w:val="28"/>
        </w:rPr>
      </w:pPr>
    </w:p>
    <w:p w:rsidR="00724D79" w:rsidRDefault="00724D79" w:rsidP="003F3722">
      <w:pPr>
        <w:ind w:right="75" w:firstLine="360"/>
        <w:jc w:val="both"/>
        <w:rPr>
          <w:bCs/>
          <w:sz w:val="28"/>
          <w:szCs w:val="28"/>
        </w:rPr>
      </w:pPr>
      <w:r w:rsidRPr="003F3722">
        <w:rPr>
          <w:bCs/>
          <w:sz w:val="28"/>
          <w:szCs w:val="28"/>
        </w:rPr>
        <w:t>Профилактика нарушений юридическими и индивидуальными предпринимателями обязательных требований на территории МО Усадищенское сельское поселение Волховского муниципального района</w:t>
      </w:r>
      <w:r>
        <w:rPr>
          <w:bCs/>
          <w:sz w:val="28"/>
          <w:szCs w:val="28"/>
        </w:rPr>
        <w:t xml:space="preserve"> (далее-Программа) разработана в целях предупреждения нарушений юридическими лицами и индивидуальными предпринимателями обязательных требований, устранения причин, факторов и условий, способствующих нарушениям обязательных требований.</w:t>
      </w:r>
    </w:p>
    <w:p w:rsidR="00724D79" w:rsidRDefault="00724D79" w:rsidP="003F3722">
      <w:pPr>
        <w:ind w:right="75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Настоящая Программа определяет мероприятия и сроки реализации мероприятий отделом муниципального земельного контроля.</w:t>
      </w:r>
    </w:p>
    <w:p w:rsidR="00724D79" w:rsidRDefault="00724D79" w:rsidP="003F3722">
      <w:pPr>
        <w:ind w:right="75" w:firstLine="360"/>
        <w:jc w:val="both"/>
        <w:rPr>
          <w:bCs/>
          <w:sz w:val="28"/>
          <w:szCs w:val="28"/>
        </w:rPr>
      </w:pPr>
    </w:p>
    <w:p w:rsidR="00724D79" w:rsidRDefault="00724D79" w:rsidP="003F3722">
      <w:pPr>
        <w:pStyle w:val="ListParagraph"/>
        <w:numPr>
          <w:ilvl w:val="0"/>
          <w:numId w:val="1"/>
        </w:numPr>
        <w:ind w:right="75"/>
        <w:jc w:val="center"/>
        <w:rPr>
          <w:b/>
          <w:bCs/>
          <w:sz w:val="28"/>
          <w:szCs w:val="28"/>
        </w:rPr>
      </w:pPr>
      <w:r w:rsidRPr="003F3722">
        <w:rPr>
          <w:b/>
          <w:bCs/>
          <w:sz w:val="28"/>
          <w:szCs w:val="28"/>
        </w:rPr>
        <w:t>Мероприятия по профилактике нарушений</w:t>
      </w:r>
    </w:p>
    <w:p w:rsidR="00724D79" w:rsidRPr="003F3722" w:rsidRDefault="00724D79" w:rsidP="003F3722">
      <w:pPr>
        <w:pStyle w:val="ListParagraph"/>
        <w:numPr>
          <w:ilvl w:val="0"/>
          <w:numId w:val="1"/>
        </w:numPr>
        <w:ind w:right="75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"/>
        <w:gridCol w:w="6109"/>
        <w:gridCol w:w="3281"/>
      </w:tblGrid>
      <w:tr w:rsidR="00724D79" w:rsidRPr="003F3722" w:rsidTr="001310AF">
        <w:tc>
          <w:tcPr>
            <w:tcW w:w="392" w:type="dxa"/>
          </w:tcPr>
          <w:p w:rsidR="00724D79" w:rsidRPr="001310AF" w:rsidRDefault="00724D79" w:rsidP="001310AF">
            <w:pPr>
              <w:ind w:right="75"/>
              <w:jc w:val="center"/>
              <w:rPr>
                <w:b/>
                <w:sz w:val="22"/>
                <w:szCs w:val="22"/>
              </w:rPr>
            </w:pPr>
            <w:r w:rsidRPr="001310A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6272" w:type="dxa"/>
          </w:tcPr>
          <w:p w:rsidR="00724D79" w:rsidRPr="001310AF" w:rsidRDefault="00724D79" w:rsidP="001310AF">
            <w:pPr>
              <w:ind w:right="75"/>
              <w:jc w:val="center"/>
              <w:rPr>
                <w:b/>
                <w:sz w:val="22"/>
                <w:szCs w:val="22"/>
              </w:rPr>
            </w:pPr>
            <w:r w:rsidRPr="001310AF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332" w:type="dxa"/>
          </w:tcPr>
          <w:p w:rsidR="00724D79" w:rsidRPr="001310AF" w:rsidRDefault="00724D79" w:rsidP="001310AF">
            <w:pPr>
              <w:ind w:right="75"/>
              <w:jc w:val="center"/>
              <w:rPr>
                <w:b/>
                <w:sz w:val="22"/>
                <w:szCs w:val="22"/>
              </w:rPr>
            </w:pPr>
            <w:r w:rsidRPr="001310AF">
              <w:rPr>
                <w:b/>
                <w:sz w:val="22"/>
                <w:szCs w:val="22"/>
              </w:rPr>
              <w:t>Срок реализации мероприятия</w:t>
            </w:r>
          </w:p>
        </w:tc>
      </w:tr>
      <w:tr w:rsidR="00724D79" w:rsidTr="001310AF">
        <w:tc>
          <w:tcPr>
            <w:tcW w:w="39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1</w:t>
            </w:r>
          </w:p>
        </w:tc>
        <w:tc>
          <w:tcPr>
            <w:tcW w:w="627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Размещение на официальном сайте админи страции</w:t>
            </w:r>
            <w:r w:rsidRPr="001310AF">
              <w:rPr>
                <w:b/>
                <w:bCs/>
                <w:sz w:val="28"/>
                <w:szCs w:val="28"/>
              </w:rPr>
              <w:t xml:space="preserve"> </w:t>
            </w:r>
            <w:r w:rsidRPr="001310AF">
              <w:rPr>
                <w:bCs/>
                <w:sz w:val="28"/>
                <w:szCs w:val="28"/>
              </w:rPr>
              <w:t>МО Усадищенское сельское поселение Волховского муниципального района перечня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земельного контроля, а также текстов соответствующих нормативных правовых актов</w:t>
            </w:r>
          </w:p>
        </w:tc>
        <w:tc>
          <w:tcPr>
            <w:tcW w:w="333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постоянно</w:t>
            </w:r>
          </w:p>
        </w:tc>
      </w:tr>
      <w:tr w:rsidR="00724D79" w:rsidTr="001310AF">
        <w:tc>
          <w:tcPr>
            <w:tcW w:w="39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2</w:t>
            </w:r>
          </w:p>
        </w:tc>
        <w:tc>
          <w:tcPr>
            <w:tcW w:w="627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</w:p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 xml:space="preserve">       В случае изменения обязательных требований-подготовка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333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постоянно, по мере внесения изменений в нормативные правовые акты</w:t>
            </w:r>
          </w:p>
        </w:tc>
      </w:tr>
      <w:tr w:rsidR="00724D79" w:rsidTr="001310AF">
        <w:tc>
          <w:tcPr>
            <w:tcW w:w="39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3</w:t>
            </w:r>
          </w:p>
        </w:tc>
        <w:tc>
          <w:tcPr>
            <w:tcW w:w="627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 xml:space="preserve">Обеспечение регулярного (не реже одного раза в год) обобщения практики осуществления муниципального земельного контроля и размещение на официальном сайте администрации </w:t>
            </w:r>
            <w:r w:rsidRPr="001310AF">
              <w:rPr>
                <w:bCs/>
                <w:sz w:val="28"/>
                <w:szCs w:val="28"/>
              </w:rPr>
              <w:t>МО Усадищенское сельское поселение Волховского муниципального района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333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3 квартал</w:t>
            </w:r>
          </w:p>
        </w:tc>
      </w:tr>
      <w:tr w:rsidR="00724D79" w:rsidTr="001310AF">
        <w:tc>
          <w:tcPr>
            <w:tcW w:w="39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4</w:t>
            </w:r>
          </w:p>
        </w:tc>
        <w:tc>
          <w:tcPr>
            <w:tcW w:w="627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 xml:space="preserve">Выдача предостережений о недопустимости нарушения обязательных требований в соответствии с частями 5-7 статьи 8.2. Федеральным законом от 26.12.2008 г. № 294-ФЗ «О защите прав </w:t>
            </w:r>
            <w:r w:rsidRPr="001310AF">
              <w:rPr>
                <w:bCs/>
                <w:sz w:val="28"/>
                <w:szCs w:val="28"/>
              </w:rPr>
              <w:t>юридических и индивидуальных предпринимателей при осуществлении государственного контроля (надзора) и муниципального контроля</w:t>
            </w:r>
            <w:r w:rsidRPr="001310AF">
              <w:rPr>
                <w:b/>
                <w:bCs/>
                <w:sz w:val="28"/>
                <w:szCs w:val="28"/>
              </w:rPr>
              <w:t xml:space="preserve">» </w:t>
            </w:r>
            <w:r w:rsidRPr="001310AF">
              <w:rPr>
                <w:bCs/>
                <w:sz w:val="28"/>
                <w:szCs w:val="28"/>
              </w:rPr>
              <w:t>(если иной порядок не установлен федеральным законом)</w:t>
            </w:r>
          </w:p>
        </w:tc>
        <w:tc>
          <w:tcPr>
            <w:tcW w:w="3332" w:type="dxa"/>
          </w:tcPr>
          <w:p w:rsidR="00724D79" w:rsidRPr="001310AF" w:rsidRDefault="00724D79" w:rsidP="001310AF">
            <w:pPr>
              <w:ind w:right="75"/>
              <w:jc w:val="both"/>
              <w:rPr>
                <w:sz w:val="28"/>
                <w:szCs w:val="28"/>
              </w:rPr>
            </w:pPr>
            <w:r w:rsidRPr="001310AF">
              <w:rPr>
                <w:sz w:val="28"/>
                <w:szCs w:val="28"/>
              </w:rPr>
              <w:t>В течение года (по мере необходимости)</w:t>
            </w:r>
          </w:p>
        </w:tc>
      </w:tr>
    </w:tbl>
    <w:p w:rsidR="00724D79" w:rsidRPr="003F3722" w:rsidRDefault="00724D79" w:rsidP="003F3722">
      <w:pPr>
        <w:ind w:right="75" w:firstLine="360"/>
        <w:jc w:val="both"/>
        <w:rPr>
          <w:sz w:val="28"/>
          <w:szCs w:val="28"/>
        </w:rPr>
      </w:pP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</w:p>
    <w:p w:rsidR="00724D79" w:rsidRDefault="00724D79" w:rsidP="00685AC1">
      <w:pPr>
        <w:ind w:left="225" w:right="75"/>
        <w:jc w:val="right"/>
        <w:rPr>
          <w:sz w:val="28"/>
          <w:szCs w:val="28"/>
        </w:rPr>
      </w:pPr>
    </w:p>
    <w:p w:rsidR="00724D79" w:rsidRDefault="00724D79"/>
    <w:sectPr w:rsidR="00724D79" w:rsidSect="003F372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728AA"/>
    <w:multiLevelType w:val="hybridMultilevel"/>
    <w:tmpl w:val="216A3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3C29"/>
    <w:rsid w:val="00057FE0"/>
    <w:rsid w:val="001310AF"/>
    <w:rsid w:val="00264432"/>
    <w:rsid w:val="002F7EB5"/>
    <w:rsid w:val="003F14CF"/>
    <w:rsid w:val="003F3722"/>
    <w:rsid w:val="00466AE4"/>
    <w:rsid w:val="004B5B29"/>
    <w:rsid w:val="00500317"/>
    <w:rsid w:val="00500D2C"/>
    <w:rsid w:val="00553C29"/>
    <w:rsid w:val="00577564"/>
    <w:rsid w:val="006749C1"/>
    <w:rsid w:val="00675B1D"/>
    <w:rsid w:val="00685AC1"/>
    <w:rsid w:val="006F74E0"/>
    <w:rsid w:val="00724D79"/>
    <w:rsid w:val="00834877"/>
    <w:rsid w:val="00A06A7F"/>
    <w:rsid w:val="00D15E49"/>
    <w:rsid w:val="00E94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AC1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85AC1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685AC1"/>
    <w:rPr>
      <w:rFonts w:ascii="Cambria" w:eastAsia="Times New Roman" w:hAnsi="Cambria" w:cs="Cambria"/>
      <w:b/>
      <w:bCs/>
      <w:sz w:val="26"/>
      <w:szCs w:val="26"/>
      <w:lang w:eastAsia="ru-RU"/>
    </w:rPr>
  </w:style>
  <w:style w:type="paragraph" w:styleId="NormalWeb">
    <w:name w:val="Normal (Web)"/>
    <w:basedOn w:val="Normal"/>
    <w:uiPriority w:val="99"/>
    <w:semiHidden/>
    <w:rsid w:val="00685AC1"/>
    <w:pPr>
      <w:spacing w:before="100" w:beforeAutospacing="1" w:after="100" w:afterAutospacing="1"/>
    </w:pPr>
    <w:rPr>
      <w:color w:val="000000"/>
      <w:sz w:val="18"/>
      <w:szCs w:val="18"/>
    </w:rPr>
  </w:style>
  <w:style w:type="paragraph" w:styleId="Title">
    <w:name w:val="Title"/>
    <w:basedOn w:val="Normal"/>
    <w:link w:val="TitleChar"/>
    <w:uiPriority w:val="99"/>
    <w:qFormat/>
    <w:rsid w:val="00685AC1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685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685AC1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85AC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3F3722"/>
    <w:pPr>
      <w:ind w:left="720"/>
      <w:contextualSpacing/>
    </w:pPr>
  </w:style>
  <w:style w:type="table" w:styleId="TableGrid">
    <w:name w:val="Table Grid"/>
    <w:basedOn w:val="TableNormal"/>
    <w:uiPriority w:val="99"/>
    <w:rsid w:val="003F372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</TotalTime>
  <Pages>3</Pages>
  <Words>701</Words>
  <Characters>3997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</cp:revision>
  <cp:lastPrinted>2017-07-03T09:21:00Z</cp:lastPrinted>
  <dcterms:created xsi:type="dcterms:W3CDTF">2017-06-15T13:04:00Z</dcterms:created>
  <dcterms:modified xsi:type="dcterms:W3CDTF">2017-07-03T09:24:00Z</dcterms:modified>
</cp:coreProperties>
</file>