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6BD" w:rsidRDefault="007526BD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594123676" r:id="rId5"/>
        </w:object>
      </w:r>
      <w:r>
        <w:t xml:space="preserve">                                       </w:t>
      </w:r>
    </w:p>
    <w:p w:rsidR="007526BD" w:rsidRDefault="007526BD" w:rsidP="00150B1F">
      <w:pPr>
        <w:pStyle w:val="Title"/>
        <w:jc w:val="left"/>
      </w:pPr>
      <w:r>
        <w:t xml:space="preserve">                                                         АДМИНИСТРАЦИЯ                          </w:t>
      </w:r>
    </w:p>
    <w:p w:rsidR="007526BD" w:rsidRPr="00052400" w:rsidRDefault="007526BD" w:rsidP="00EA6025">
      <w:pPr>
        <w:pStyle w:val="Subtitle"/>
        <w:rPr>
          <w:b/>
        </w:rPr>
      </w:pPr>
      <w:r w:rsidRPr="00052400">
        <w:rPr>
          <w:b/>
        </w:rPr>
        <w:t>МУНИЦИПАЛЬНОГО ОБРАЗОВАНИЯ</w:t>
      </w:r>
    </w:p>
    <w:p w:rsidR="007526BD" w:rsidRPr="00052400" w:rsidRDefault="007526BD" w:rsidP="00EA6025">
      <w:pPr>
        <w:pStyle w:val="Subtitle"/>
        <w:rPr>
          <w:b/>
        </w:rPr>
      </w:pPr>
      <w:r w:rsidRPr="00052400">
        <w:rPr>
          <w:b/>
        </w:rPr>
        <w:t>УСАДИЩЕНСКОЕ СЕЛЬСКОЕ  ПОСЕЛЕНИЕ</w:t>
      </w:r>
    </w:p>
    <w:p w:rsidR="007526BD" w:rsidRPr="00052400" w:rsidRDefault="007526BD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526BD" w:rsidRPr="00052400" w:rsidRDefault="007526BD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526BD" w:rsidRPr="00675B1D" w:rsidRDefault="007526BD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526BD" w:rsidRPr="00500317" w:rsidRDefault="007526BD" w:rsidP="00EA6025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526BD" w:rsidRDefault="007526BD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526BD" w:rsidRDefault="007526BD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26 июля 2018 года  № 116</w:t>
      </w:r>
    </w:p>
    <w:p w:rsidR="007526BD" w:rsidRDefault="007526BD" w:rsidP="00BC3FDA">
      <w:pPr>
        <w:jc w:val="center"/>
      </w:pPr>
    </w:p>
    <w:p w:rsidR="007526BD" w:rsidRDefault="007526BD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7526BD" w:rsidRDefault="007526BD" w:rsidP="000032F9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Ленинградской области на 3 квартал 2018 года</w:t>
      </w:r>
    </w:p>
    <w:p w:rsidR="007526BD" w:rsidRDefault="007526BD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7526BD" w:rsidRDefault="007526BD" w:rsidP="0063131D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методикой определения норматива стоимости 1 кв.м. площади жилья по Российской Федерации и средней рыночной стоимости 1 кв.м.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области»,</w:t>
      </w:r>
    </w:p>
    <w:p w:rsidR="007526BD" w:rsidRPr="00EA6025" w:rsidRDefault="007526BD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>п о с т а н о в л я ю:</w:t>
      </w:r>
    </w:p>
    <w:p w:rsidR="007526BD" w:rsidRDefault="007526BD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норматив стоимости одного кв.м. общей площади жилья по муниципальному образованию Усадищенское сельское поселение  Волховского муниципального района Ленинградской области на 3 квартал 2018 года в размере 37 972 руб.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тридцать семь тысяч девятьсот семьдесят два) </w:t>
      </w:r>
      <w:r w:rsidRPr="008D7DD3">
        <w:rPr>
          <w:sz w:val="28"/>
          <w:szCs w:val="28"/>
        </w:rPr>
        <w:t>рубл</w:t>
      </w:r>
      <w:r>
        <w:rPr>
          <w:sz w:val="28"/>
          <w:szCs w:val="28"/>
        </w:rPr>
        <w:t>я 00 копеек. Приложение 1.</w:t>
      </w:r>
    </w:p>
    <w:p w:rsidR="007526BD" w:rsidRDefault="007526BD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подлежит опубликованию в газете «Провинция Северо-Запад», размещению на официальном сайте МО Усадищенское сельское поселение и вступает в силу со дня его официального  опубликования.</w:t>
      </w:r>
    </w:p>
    <w:p w:rsidR="007526BD" w:rsidRDefault="007526BD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Контроль за исполнением данного постановления оставляю за собой.</w:t>
      </w:r>
    </w:p>
    <w:p w:rsidR="007526BD" w:rsidRDefault="007526BD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526BD" w:rsidRDefault="007526BD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526BD" w:rsidRDefault="007526BD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526BD" w:rsidRPr="009C74E4" w:rsidRDefault="007526BD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526BD" w:rsidRDefault="007526BD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>
        <w:rPr>
          <w:sz w:val="28"/>
          <w:szCs w:val="28"/>
        </w:rPr>
        <w:t>Кращенко В.В.</w:t>
      </w: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Pr="00294CB1" w:rsidRDefault="007526BD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7526BD" w:rsidRPr="00294CB1" w:rsidRDefault="007526BD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EA6025">
      <w:pPr>
        <w:rPr>
          <w:sz w:val="28"/>
          <w:szCs w:val="28"/>
        </w:rPr>
      </w:pPr>
    </w:p>
    <w:p w:rsidR="007526BD" w:rsidRDefault="007526BD" w:rsidP="009804E6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7526BD" w:rsidRDefault="007526BD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526BD" w:rsidRDefault="007526BD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26.07.2018г.</w:t>
      </w:r>
      <w:bookmarkStart w:id="0" w:name="_GoBack"/>
      <w:bookmarkEnd w:id="0"/>
      <w:r>
        <w:rPr>
          <w:sz w:val="20"/>
          <w:szCs w:val="28"/>
        </w:rPr>
        <w:t xml:space="preserve">  № 116 </w:t>
      </w:r>
    </w:p>
    <w:p w:rsidR="007526BD" w:rsidRDefault="007526BD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7526BD" w:rsidRPr="007B4552" w:rsidRDefault="007526BD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526BD" w:rsidRDefault="007526BD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2018 </w:t>
      </w:r>
      <w:r w:rsidRPr="0026657E">
        <w:rPr>
          <w:b/>
          <w:sz w:val="28"/>
          <w:szCs w:val="28"/>
        </w:rPr>
        <w:t xml:space="preserve"> года</w:t>
      </w:r>
    </w:p>
    <w:p w:rsidR="007526BD" w:rsidRDefault="007526BD" w:rsidP="000032F9">
      <w:pPr>
        <w:jc w:val="center"/>
        <w:rPr>
          <w:b/>
        </w:rPr>
      </w:pPr>
    </w:p>
    <w:p w:rsidR="007526BD" w:rsidRPr="0026657E" w:rsidRDefault="007526BD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7526BD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26657E" w:rsidRDefault="007526BD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26657E" w:rsidRDefault="007526BD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26657E" w:rsidRDefault="007526BD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26657E" w:rsidRDefault="007526BD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26657E" w:rsidRDefault="007526BD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CB4CC7" w:rsidRDefault="007526BD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26657E" w:rsidRDefault="007526BD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7526BD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26657E" w:rsidRDefault="007526BD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Default="007526BD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7526BD" w:rsidRDefault="007526BD" w:rsidP="004809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CB4CC7" w:rsidRDefault="007526BD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37972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755404" w:rsidRDefault="007526BD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755404" w:rsidRDefault="007526BD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CB4CC7" w:rsidRDefault="007526BD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5 304,00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6BD" w:rsidRPr="00755404" w:rsidRDefault="007526BD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7526BD" w:rsidRPr="0026657E" w:rsidRDefault="007526BD" w:rsidP="000032F9">
      <w:pPr>
        <w:rPr>
          <w:b/>
        </w:rPr>
      </w:pPr>
    </w:p>
    <w:p w:rsidR="007526BD" w:rsidRDefault="007526BD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7526BD" w:rsidRDefault="007526BD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+ 55 304 + 41342,54  </w:t>
      </w:r>
    </w:p>
    <w:p w:rsidR="007526BD" w:rsidRDefault="007526BD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7526BD" w:rsidRDefault="007526BD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7526BD" w:rsidRDefault="007526BD" w:rsidP="00661021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526BD" w:rsidRDefault="007526BD" w:rsidP="00C772C4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 + 18 400  + 96646,54) : 4 =158 293 : 4 = 37708,18руб.</w:t>
      </w:r>
    </w:p>
    <w:p w:rsidR="007526BD" w:rsidRDefault="007526BD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7526BD" w:rsidRDefault="007526BD" w:rsidP="00C772C4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>37708,18</w:t>
      </w:r>
      <w:r w:rsidRPr="00F848C8">
        <w:rPr>
          <w:sz w:val="28"/>
          <w:szCs w:val="28"/>
        </w:rPr>
        <w:t xml:space="preserve"> х </w:t>
      </w:r>
      <w:r>
        <w:rPr>
          <w:sz w:val="28"/>
          <w:szCs w:val="28"/>
        </w:rPr>
        <w:t>100,7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37972 </w:t>
      </w:r>
      <w:r w:rsidRPr="00294CB1">
        <w:rPr>
          <w:sz w:val="28"/>
          <w:szCs w:val="28"/>
        </w:rPr>
        <w:t>руб.</w:t>
      </w:r>
    </w:p>
    <w:p w:rsidR="007526BD" w:rsidRPr="00294CB1" w:rsidRDefault="007526BD" w:rsidP="00294CB1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526BD" w:rsidRPr="00E31A1A" w:rsidRDefault="007526BD" w:rsidP="000032F9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7526BD" w:rsidRDefault="007526BD" w:rsidP="009804E6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</w:p>
    <w:sectPr w:rsidR="007526BD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032F9"/>
    <w:rsid w:val="00017C08"/>
    <w:rsid w:val="000329D5"/>
    <w:rsid w:val="00034EBC"/>
    <w:rsid w:val="00035F6F"/>
    <w:rsid w:val="00052400"/>
    <w:rsid w:val="00067F6E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16778"/>
    <w:rsid w:val="00120F98"/>
    <w:rsid w:val="00124AFE"/>
    <w:rsid w:val="001400B8"/>
    <w:rsid w:val="00150B1F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91350"/>
    <w:rsid w:val="0029412F"/>
    <w:rsid w:val="00294CB1"/>
    <w:rsid w:val="002A4007"/>
    <w:rsid w:val="002B4BA9"/>
    <w:rsid w:val="002B5A92"/>
    <w:rsid w:val="002B78D0"/>
    <w:rsid w:val="002D365D"/>
    <w:rsid w:val="002F7FC6"/>
    <w:rsid w:val="00331616"/>
    <w:rsid w:val="00340B68"/>
    <w:rsid w:val="003918B6"/>
    <w:rsid w:val="003A7255"/>
    <w:rsid w:val="003B43B8"/>
    <w:rsid w:val="003C5807"/>
    <w:rsid w:val="004169CC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82B6E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61021"/>
    <w:rsid w:val="006656F2"/>
    <w:rsid w:val="00666CBB"/>
    <w:rsid w:val="00675B1D"/>
    <w:rsid w:val="0068347F"/>
    <w:rsid w:val="0069172D"/>
    <w:rsid w:val="006A6B54"/>
    <w:rsid w:val="006C595C"/>
    <w:rsid w:val="006F5153"/>
    <w:rsid w:val="00706D2A"/>
    <w:rsid w:val="00732EA9"/>
    <w:rsid w:val="00751840"/>
    <w:rsid w:val="007526BD"/>
    <w:rsid w:val="00755404"/>
    <w:rsid w:val="00761AAB"/>
    <w:rsid w:val="007A427D"/>
    <w:rsid w:val="007B207A"/>
    <w:rsid w:val="007B4552"/>
    <w:rsid w:val="007F7813"/>
    <w:rsid w:val="00810BA0"/>
    <w:rsid w:val="00825197"/>
    <w:rsid w:val="00841DAD"/>
    <w:rsid w:val="008474A1"/>
    <w:rsid w:val="0089754C"/>
    <w:rsid w:val="008A7A6D"/>
    <w:rsid w:val="008B5805"/>
    <w:rsid w:val="008C2CA3"/>
    <w:rsid w:val="008C6019"/>
    <w:rsid w:val="008C6651"/>
    <w:rsid w:val="008D307E"/>
    <w:rsid w:val="008D7DD3"/>
    <w:rsid w:val="009022D6"/>
    <w:rsid w:val="00906BD5"/>
    <w:rsid w:val="0091424A"/>
    <w:rsid w:val="00923520"/>
    <w:rsid w:val="00931064"/>
    <w:rsid w:val="009475E1"/>
    <w:rsid w:val="00950D95"/>
    <w:rsid w:val="00965393"/>
    <w:rsid w:val="00973CF5"/>
    <w:rsid w:val="009804E6"/>
    <w:rsid w:val="009805FE"/>
    <w:rsid w:val="00986014"/>
    <w:rsid w:val="00993F25"/>
    <w:rsid w:val="009B1199"/>
    <w:rsid w:val="009C55F5"/>
    <w:rsid w:val="009C59C4"/>
    <w:rsid w:val="009C5A81"/>
    <w:rsid w:val="009C74E4"/>
    <w:rsid w:val="009C7A35"/>
    <w:rsid w:val="009D1914"/>
    <w:rsid w:val="009E178C"/>
    <w:rsid w:val="009E38F5"/>
    <w:rsid w:val="00A458C3"/>
    <w:rsid w:val="00A502D8"/>
    <w:rsid w:val="00A64D29"/>
    <w:rsid w:val="00AB13CC"/>
    <w:rsid w:val="00AE0E38"/>
    <w:rsid w:val="00AE1D14"/>
    <w:rsid w:val="00AE20BD"/>
    <w:rsid w:val="00AE26B5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1365B"/>
    <w:rsid w:val="00C266AD"/>
    <w:rsid w:val="00C326DC"/>
    <w:rsid w:val="00C551E1"/>
    <w:rsid w:val="00C772C4"/>
    <w:rsid w:val="00C8393F"/>
    <w:rsid w:val="00CA6678"/>
    <w:rsid w:val="00CB4CC7"/>
    <w:rsid w:val="00CF35F3"/>
    <w:rsid w:val="00D150AB"/>
    <w:rsid w:val="00D57CC9"/>
    <w:rsid w:val="00D60517"/>
    <w:rsid w:val="00D74905"/>
    <w:rsid w:val="00D90FF5"/>
    <w:rsid w:val="00D948E7"/>
    <w:rsid w:val="00DA62A2"/>
    <w:rsid w:val="00DE4BF5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027A"/>
    <w:rsid w:val="00EF4C6E"/>
    <w:rsid w:val="00F03469"/>
    <w:rsid w:val="00F04B70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19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1337</TotalTime>
  <Pages>3</Pages>
  <Words>581</Words>
  <Characters>3316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58</cp:revision>
  <cp:lastPrinted>2018-04-23T07:33:00Z</cp:lastPrinted>
  <dcterms:created xsi:type="dcterms:W3CDTF">2015-09-08T13:23:00Z</dcterms:created>
  <dcterms:modified xsi:type="dcterms:W3CDTF">2018-07-26T12:22:00Z</dcterms:modified>
</cp:coreProperties>
</file>