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F98" w:rsidRDefault="00120F98" w:rsidP="008B5805">
      <w:r>
        <w:t xml:space="preserve">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93507864" r:id="rId5"/>
        </w:object>
      </w:r>
      <w:r>
        <w:t xml:space="preserve">                                       проект</w:t>
      </w:r>
    </w:p>
    <w:p w:rsidR="00120F98" w:rsidRDefault="00120F98" w:rsidP="00150B1F">
      <w:pPr>
        <w:pStyle w:val="Title"/>
        <w:jc w:val="left"/>
      </w:pPr>
      <w:r>
        <w:t xml:space="preserve">                                                         АДМИНИСТРАЦИЯ                          </w:t>
      </w:r>
    </w:p>
    <w:p w:rsidR="00120F98" w:rsidRPr="00052400" w:rsidRDefault="00120F98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120F98" w:rsidRPr="00052400" w:rsidRDefault="00120F98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120F98" w:rsidRPr="00052400" w:rsidRDefault="00120F98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120F98" w:rsidRPr="00052400" w:rsidRDefault="00120F98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120F98" w:rsidRPr="00675B1D" w:rsidRDefault="00120F98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120F98" w:rsidRPr="00500317" w:rsidRDefault="00120F98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120F98" w:rsidRDefault="00120F98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120F98" w:rsidRDefault="00120F98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июля 2018 года  № </w:t>
      </w:r>
    </w:p>
    <w:p w:rsidR="00120F98" w:rsidRDefault="00120F98" w:rsidP="00BC3FDA">
      <w:pPr>
        <w:jc w:val="center"/>
      </w:pPr>
    </w:p>
    <w:p w:rsidR="00120F98" w:rsidRDefault="00120F9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120F98" w:rsidRDefault="00120F98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3 квартал 2018 года</w:t>
      </w:r>
    </w:p>
    <w:p w:rsidR="00120F98" w:rsidRDefault="00120F9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120F98" w:rsidRDefault="00120F98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120F98" w:rsidRPr="00EA6025" w:rsidRDefault="00120F98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3 квартал 2018 года в размере 37 972 руб.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тридцать семь тысяч девятьсот семьдесят два) </w:t>
      </w:r>
      <w:r w:rsidRPr="008D7DD3">
        <w:rPr>
          <w:sz w:val="28"/>
          <w:szCs w:val="28"/>
        </w:rPr>
        <w:t>рубл</w:t>
      </w:r>
      <w:r>
        <w:rPr>
          <w:sz w:val="28"/>
          <w:szCs w:val="28"/>
        </w:rPr>
        <w:t>я 00 копеек. Приложение 1.</w:t>
      </w: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газете «Провинция Северо-Запад»,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0F98" w:rsidRDefault="00120F9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0F98" w:rsidRPr="009C74E4" w:rsidRDefault="00120F9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120F98" w:rsidRDefault="00120F9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Pr="00294CB1" w:rsidRDefault="00120F9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120F98" w:rsidRPr="00294CB1" w:rsidRDefault="00120F9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EA6025">
      <w:pPr>
        <w:rPr>
          <w:sz w:val="28"/>
          <w:szCs w:val="28"/>
        </w:rPr>
      </w:pPr>
    </w:p>
    <w:p w:rsidR="00120F98" w:rsidRDefault="00120F98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120F98" w:rsidRDefault="00120F9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120F98" w:rsidRDefault="00120F9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</w:t>
      </w:r>
      <w:bookmarkStart w:id="0" w:name="_GoBack"/>
      <w:bookmarkEnd w:id="0"/>
      <w:r>
        <w:rPr>
          <w:sz w:val="20"/>
          <w:szCs w:val="28"/>
        </w:rPr>
        <w:t xml:space="preserve">  № </w:t>
      </w:r>
    </w:p>
    <w:p w:rsidR="00120F98" w:rsidRDefault="00120F9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120F98" w:rsidRPr="007B4552" w:rsidRDefault="00120F9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120F98" w:rsidRDefault="00120F98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2018 </w:t>
      </w:r>
      <w:r w:rsidRPr="0026657E">
        <w:rPr>
          <w:b/>
          <w:sz w:val="28"/>
          <w:szCs w:val="28"/>
        </w:rPr>
        <w:t xml:space="preserve"> года</w:t>
      </w:r>
    </w:p>
    <w:p w:rsidR="00120F98" w:rsidRDefault="00120F98" w:rsidP="000032F9">
      <w:pPr>
        <w:jc w:val="center"/>
        <w:rPr>
          <w:b/>
        </w:rPr>
      </w:pPr>
    </w:p>
    <w:p w:rsidR="00120F98" w:rsidRPr="0026657E" w:rsidRDefault="00120F98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120F98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CB4CC7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120F98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26657E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120F98" w:rsidRDefault="00120F98" w:rsidP="0048099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CB4CC7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37972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755404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755404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CB4CC7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5 304,00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F98" w:rsidRPr="00755404" w:rsidRDefault="00120F98" w:rsidP="00C772C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41342,54</w:t>
            </w:r>
          </w:p>
        </w:tc>
      </w:tr>
    </w:tbl>
    <w:p w:rsidR="00120F98" w:rsidRPr="0026657E" w:rsidRDefault="00120F98" w:rsidP="000032F9">
      <w:pPr>
        <w:rPr>
          <w:b/>
        </w:rPr>
      </w:pPr>
    </w:p>
    <w:p w:rsidR="00120F98" w:rsidRDefault="00120F9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20F98" w:rsidRDefault="00120F9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+ 55 304 + 41342,54  </w:t>
      </w:r>
    </w:p>
    <w:p w:rsidR="00120F98" w:rsidRDefault="00120F9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120F98" w:rsidRDefault="00120F9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120F98" w:rsidRDefault="00120F98" w:rsidP="00661021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20F98" w:rsidRDefault="00120F98" w:rsidP="00C772C4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 + 18 400  + 96646,54) : 4 =158 293 : 4 = 37708,18руб.</w:t>
      </w:r>
    </w:p>
    <w:p w:rsidR="00120F98" w:rsidRDefault="00120F9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120F98" w:rsidRDefault="00120F98" w:rsidP="00C772C4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>37708,18</w:t>
      </w:r>
      <w:r w:rsidRPr="00F848C8">
        <w:rPr>
          <w:sz w:val="28"/>
          <w:szCs w:val="28"/>
        </w:rPr>
        <w:t xml:space="preserve"> х </w:t>
      </w:r>
      <w:r>
        <w:rPr>
          <w:sz w:val="28"/>
          <w:szCs w:val="28"/>
        </w:rPr>
        <w:t>100,7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37972 </w:t>
      </w:r>
      <w:r w:rsidRPr="00294CB1">
        <w:rPr>
          <w:sz w:val="28"/>
          <w:szCs w:val="28"/>
        </w:rPr>
        <w:t>руб.</w:t>
      </w:r>
    </w:p>
    <w:p w:rsidR="00120F98" w:rsidRPr="00294CB1" w:rsidRDefault="00120F98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20F98" w:rsidRPr="00E31A1A" w:rsidRDefault="00120F98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20F98" w:rsidRDefault="00120F98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120F98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0F98"/>
    <w:rsid w:val="00124AFE"/>
    <w:rsid w:val="001400B8"/>
    <w:rsid w:val="00150B1F"/>
    <w:rsid w:val="00190CF1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918B6"/>
    <w:rsid w:val="003B43B8"/>
    <w:rsid w:val="003C580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994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A427D"/>
    <w:rsid w:val="007B207A"/>
    <w:rsid w:val="007B4552"/>
    <w:rsid w:val="007F7813"/>
    <w:rsid w:val="00810BA0"/>
    <w:rsid w:val="00825197"/>
    <w:rsid w:val="00841DAD"/>
    <w:rsid w:val="008474A1"/>
    <w:rsid w:val="0089754C"/>
    <w:rsid w:val="008A7A6D"/>
    <w:rsid w:val="008B5805"/>
    <w:rsid w:val="008C2CA3"/>
    <w:rsid w:val="008C6019"/>
    <w:rsid w:val="008C6651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73CF5"/>
    <w:rsid w:val="009804E6"/>
    <w:rsid w:val="009805FE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62A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027A"/>
    <w:rsid w:val="00EF4C6E"/>
    <w:rsid w:val="00F03469"/>
    <w:rsid w:val="00F04B70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25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1332</TotalTime>
  <Pages>3</Pages>
  <Words>579</Words>
  <Characters>3302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56</cp:revision>
  <cp:lastPrinted>2018-04-23T07:33:00Z</cp:lastPrinted>
  <dcterms:created xsi:type="dcterms:W3CDTF">2015-09-08T13:23:00Z</dcterms:created>
  <dcterms:modified xsi:type="dcterms:W3CDTF">2018-07-19T09:18:00Z</dcterms:modified>
</cp:coreProperties>
</file>