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AA4" w:rsidRDefault="000E5AA4" w:rsidP="00A06A7F">
      <w:pPr>
        <w:pStyle w:val="Title"/>
        <w:jc w:val="left"/>
        <w:rPr>
          <w:sz w:val="28"/>
          <w:szCs w:val="28"/>
        </w:rPr>
      </w:pPr>
    </w:p>
    <w:p w:rsidR="000E5AA4" w:rsidRPr="00D46F47" w:rsidRDefault="000E5AA4" w:rsidP="00A06A7F">
      <w:pPr>
        <w:rPr>
          <w:sz w:val="28"/>
          <w:szCs w:val="28"/>
        </w:rPr>
      </w:pPr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09315812" r:id="rId5"/>
        </w:object>
      </w:r>
      <w:r>
        <w:t xml:space="preserve">                                               </w:t>
      </w:r>
      <w:r w:rsidRPr="00D91B92">
        <w:rPr>
          <w:sz w:val="32"/>
          <w:szCs w:val="32"/>
        </w:rPr>
        <w:t xml:space="preserve">   </w:t>
      </w:r>
    </w:p>
    <w:p w:rsidR="000E5AA4" w:rsidRPr="00321277" w:rsidRDefault="000E5AA4" w:rsidP="00A06A7F">
      <w:pPr>
        <w:pStyle w:val="Title"/>
        <w:rPr>
          <w:rFonts w:ascii="Times New Roman" w:hAnsi="Times New Roman"/>
          <w:sz w:val="28"/>
          <w:szCs w:val="28"/>
        </w:rPr>
      </w:pPr>
      <w:r w:rsidRPr="00321277">
        <w:rPr>
          <w:rFonts w:ascii="Times New Roman" w:hAnsi="Times New Roman"/>
          <w:sz w:val="28"/>
          <w:szCs w:val="28"/>
        </w:rPr>
        <w:t>АДМИНИСТРАЦИЯ</w:t>
      </w:r>
    </w:p>
    <w:p w:rsidR="000E5AA4" w:rsidRPr="00321277" w:rsidRDefault="000E5AA4" w:rsidP="00A06A7F">
      <w:pPr>
        <w:pStyle w:val="Subtitle"/>
        <w:rPr>
          <w:rFonts w:ascii="Times New Roman" w:hAnsi="Times New Roman"/>
          <w:b/>
          <w:bCs/>
        </w:rPr>
      </w:pPr>
      <w:r w:rsidRPr="00321277">
        <w:rPr>
          <w:rFonts w:ascii="Times New Roman" w:hAnsi="Times New Roman"/>
          <w:b/>
          <w:bCs/>
        </w:rPr>
        <w:t>МУНИЦИПАЛЬНОГО ОБРАЗОВАНИЯ</w:t>
      </w:r>
    </w:p>
    <w:p w:rsidR="000E5AA4" w:rsidRPr="00321277" w:rsidRDefault="000E5AA4" w:rsidP="00A06A7F">
      <w:pPr>
        <w:pStyle w:val="Subtitle"/>
        <w:rPr>
          <w:rFonts w:ascii="Times New Roman" w:hAnsi="Times New Roman"/>
          <w:b/>
          <w:bCs/>
        </w:rPr>
      </w:pPr>
      <w:r w:rsidRPr="00321277">
        <w:rPr>
          <w:rFonts w:ascii="Times New Roman" w:hAnsi="Times New Roman"/>
          <w:b/>
          <w:bCs/>
        </w:rPr>
        <w:t>УСАДИЩЕНСКОЕ СЕЛЬСКОЕ ПОСЕЛЕНИЕ</w:t>
      </w:r>
    </w:p>
    <w:p w:rsidR="000E5AA4" w:rsidRPr="00321277" w:rsidRDefault="000E5AA4" w:rsidP="00A06A7F">
      <w:pPr>
        <w:jc w:val="center"/>
        <w:rPr>
          <w:b/>
          <w:bCs/>
          <w:sz w:val="28"/>
          <w:szCs w:val="28"/>
        </w:rPr>
      </w:pPr>
      <w:r w:rsidRPr="00321277">
        <w:rPr>
          <w:b/>
          <w:bCs/>
          <w:sz w:val="28"/>
          <w:szCs w:val="28"/>
        </w:rPr>
        <w:t>Волховского муниципального района</w:t>
      </w:r>
    </w:p>
    <w:p w:rsidR="000E5AA4" w:rsidRPr="00321277" w:rsidRDefault="000E5AA4" w:rsidP="00A06A7F">
      <w:pPr>
        <w:jc w:val="center"/>
        <w:rPr>
          <w:b/>
          <w:bCs/>
          <w:sz w:val="28"/>
          <w:szCs w:val="28"/>
        </w:rPr>
      </w:pPr>
      <w:r w:rsidRPr="00321277">
        <w:rPr>
          <w:b/>
          <w:bCs/>
          <w:sz w:val="28"/>
          <w:szCs w:val="28"/>
        </w:rPr>
        <w:t>Ленинградской области</w:t>
      </w:r>
    </w:p>
    <w:p w:rsidR="000E5AA4" w:rsidRPr="00675B1D" w:rsidRDefault="000E5AA4" w:rsidP="00A06A7F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>деревня Усадище, д. 127</w:t>
      </w:r>
    </w:p>
    <w:p w:rsidR="000E5AA4" w:rsidRDefault="000E5AA4" w:rsidP="00A06A7F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0E5AA4" w:rsidRPr="003909EC" w:rsidRDefault="000E5AA4" w:rsidP="003909EC"/>
    <w:p w:rsidR="000E5AA4" w:rsidRDefault="000E5AA4" w:rsidP="00A06A7F">
      <w:pPr>
        <w:jc w:val="center"/>
        <w:rPr>
          <w:sz w:val="28"/>
          <w:szCs w:val="28"/>
        </w:rPr>
      </w:pPr>
      <w:r>
        <w:rPr>
          <w:sz w:val="28"/>
          <w:szCs w:val="28"/>
        </w:rPr>
        <w:t>от 17 января 2019 года  № 16</w:t>
      </w:r>
    </w:p>
    <w:p w:rsidR="000E5AA4" w:rsidRPr="00466AE4" w:rsidRDefault="000E5AA4" w:rsidP="00A06A7F">
      <w:pPr>
        <w:jc w:val="center"/>
        <w:rPr>
          <w:sz w:val="28"/>
          <w:szCs w:val="28"/>
        </w:rPr>
      </w:pPr>
    </w:p>
    <w:p w:rsidR="000E5AA4" w:rsidRDefault="000E5AA4" w:rsidP="00A06A7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внесении изменений в постановление от   18 ноября 2016 года №185            «</w:t>
      </w:r>
      <w:r w:rsidRPr="00466AE4">
        <w:rPr>
          <w:b/>
          <w:bCs/>
          <w:sz w:val="28"/>
          <w:szCs w:val="28"/>
        </w:rPr>
        <w:t>Об утверждении му</w:t>
      </w:r>
      <w:r>
        <w:rPr>
          <w:b/>
          <w:bCs/>
          <w:sz w:val="28"/>
          <w:szCs w:val="28"/>
        </w:rPr>
        <w:t xml:space="preserve">ниципальной </w:t>
      </w:r>
      <w:r w:rsidRPr="00466AE4">
        <w:rPr>
          <w:b/>
          <w:bCs/>
          <w:sz w:val="28"/>
          <w:szCs w:val="28"/>
        </w:rPr>
        <w:t xml:space="preserve"> программы </w:t>
      </w:r>
      <w:r>
        <w:rPr>
          <w:b/>
          <w:bCs/>
          <w:sz w:val="28"/>
          <w:szCs w:val="28"/>
        </w:rPr>
        <w:t xml:space="preserve"> 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2017-</w:t>
      </w:r>
      <w:smartTag w:uri="urn:schemas-microsoft-com:office:smarttags" w:element="metricconverter">
        <w:smartTagPr>
          <w:attr w:name="ProductID" w:val="2019 г"/>
        </w:smartTagPr>
        <w:r>
          <w:rPr>
            <w:b/>
            <w:bCs/>
            <w:sz w:val="28"/>
            <w:szCs w:val="28"/>
          </w:rPr>
          <w:t>2019 г</w:t>
        </w:r>
      </w:smartTag>
      <w:r>
        <w:rPr>
          <w:b/>
          <w:bCs/>
          <w:sz w:val="28"/>
          <w:szCs w:val="28"/>
        </w:rPr>
        <w:t>.г.»</w:t>
      </w:r>
    </w:p>
    <w:p w:rsidR="000E5AA4" w:rsidRDefault="000E5AA4" w:rsidP="00A06A7F">
      <w:pPr>
        <w:jc w:val="center"/>
        <w:rPr>
          <w:b/>
          <w:bCs/>
          <w:sz w:val="28"/>
          <w:szCs w:val="28"/>
        </w:rPr>
      </w:pPr>
    </w:p>
    <w:p w:rsidR="000E5AA4" w:rsidRPr="00D477CA" w:rsidRDefault="000E5AA4" w:rsidP="00A06A7F">
      <w:pPr>
        <w:jc w:val="center"/>
        <w:rPr>
          <w:bCs/>
          <w:sz w:val="28"/>
          <w:szCs w:val="28"/>
        </w:rPr>
      </w:pPr>
      <w:r w:rsidRPr="00D477CA">
        <w:rPr>
          <w:bCs/>
          <w:sz w:val="28"/>
          <w:szCs w:val="28"/>
        </w:rPr>
        <w:t>В связи с уточнением объемов финансирования на 201</w:t>
      </w:r>
      <w:r>
        <w:rPr>
          <w:bCs/>
          <w:sz w:val="28"/>
          <w:szCs w:val="28"/>
        </w:rPr>
        <w:t>9</w:t>
      </w:r>
      <w:r w:rsidRPr="00D477CA">
        <w:rPr>
          <w:bCs/>
          <w:sz w:val="28"/>
          <w:szCs w:val="28"/>
        </w:rPr>
        <w:t xml:space="preserve"> год,</w:t>
      </w:r>
    </w:p>
    <w:p w:rsidR="000E5AA4" w:rsidRDefault="000E5AA4" w:rsidP="00A06A7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 о с т а н о в л я ю:</w:t>
      </w:r>
    </w:p>
    <w:p w:rsidR="000E5AA4" w:rsidRDefault="000E5AA4" w:rsidP="000C461A">
      <w:pPr>
        <w:spacing w:after="240"/>
        <w:ind w:left="-540" w:firstLine="708"/>
        <w:rPr>
          <w:sz w:val="28"/>
          <w:szCs w:val="28"/>
        </w:rPr>
      </w:pPr>
      <w:r w:rsidRPr="00D30D2A">
        <w:rPr>
          <w:sz w:val="28"/>
          <w:szCs w:val="28"/>
        </w:rPr>
        <w:t>1.</w:t>
      </w:r>
      <w:r>
        <w:rPr>
          <w:sz w:val="28"/>
          <w:szCs w:val="28"/>
        </w:rPr>
        <w:t xml:space="preserve">Внести следующие изменения в постановление от 18.11.2016г. № 185 «Об утверждении муниципальной программы </w:t>
      </w:r>
      <w:r w:rsidRPr="000D343B">
        <w:rPr>
          <w:sz w:val="28"/>
          <w:szCs w:val="28"/>
        </w:rPr>
        <w:t>«</w:t>
      </w:r>
      <w:r w:rsidRPr="000D343B">
        <w:rPr>
          <w:bCs/>
          <w:sz w:val="28"/>
          <w:szCs w:val="28"/>
        </w:rPr>
        <w:t xml:space="preserve">Благоустройство, санитарное содержание и развитие территории муниципального </w:t>
      </w:r>
      <w:r w:rsidRPr="00411F55">
        <w:rPr>
          <w:sz w:val="28"/>
          <w:szCs w:val="28"/>
        </w:rPr>
        <w:t>образования Усадищенское сельское поселение Волховского муниципального района на 201</w:t>
      </w:r>
      <w:r>
        <w:rPr>
          <w:sz w:val="28"/>
          <w:szCs w:val="28"/>
        </w:rPr>
        <w:t>7</w:t>
      </w:r>
      <w:r w:rsidRPr="00411F55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411F55">
        <w:rPr>
          <w:sz w:val="28"/>
          <w:szCs w:val="28"/>
        </w:rPr>
        <w:t xml:space="preserve"> годы»</w:t>
      </w:r>
      <w:r>
        <w:rPr>
          <w:sz w:val="28"/>
          <w:szCs w:val="28"/>
        </w:rPr>
        <w:t xml:space="preserve">: </w:t>
      </w:r>
    </w:p>
    <w:p w:rsidR="000E5AA4" w:rsidRDefault="000E5AA4" w:rsidP="00D477CA">
      <w:pPr>
        <w:ind w:left="-540" w:firstLine="1248"/>
        <w:jc w:val="both"/>
        <w:rPr>
          <w:b/>
          <w:bCs/>
        </w:rPr>
      </w:pPr>
      <w:r>
        <w:rPr>
          <w:sz w:val="28"/>
          <w:szCs w:val="28"/>
        </w:rPr>
        <w:t>- в приложении 1 к данному постановлению пункт №3 «План мероприятий по благоустройству на 2017-2019г.г.» читать в следующей редакции:</w:t>
      </w:r>
      <w:r w:rsidRPr="001B38D4">
        <w:rPr>
          <w:b/>
          <w:bCs/>
        </w:rPr>
        <w:t xml:space="preserve"> </w:t>
      </w:r>
    </w:p>
    <w:p w:rsidR="000E5AA4" w:rsidRDefault="000E5AA4" w:rsidP="0052782F">
      <w:pPr>
        <w:ind w:firstLine="708"/>
        <w:jc w:val="both"/>
        <w:rPr>
          <w:b/>
          <w:bCs/>
        </w:rPr>
      </w:pPr>
    </w:p>
    <w:p w:rsidR="000E5AA4" w:rsidRDefault="000E5AA4" w:rsidP="000C461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3. </w:t>
      </w:r>
      <w:r w:rsidRPr="005923BC">
        <w:rPr>
          <w:b/>
          <w:bCs/>
          <w:sz w:val="28"/>
          <w:szCs w:val="28"/>
        </w:rPr>
        <w:t>План</w:t>
      </w:r>
      <w:r>
        <w:rPr>
          <w:b/>
          <w:bCs/>
          <w:sz w:val="28"/>
          <w:szCs w:val="28"/>
        </w:rPr>
        <w:t xml:space="preserve"> мероприятий по благоустройству на 2017-</w:t>
      </w:r>
      <w:smartTag w:uri="urn:schemas-microsoft-com:office:smarttags" w:element="metricconverter">
        <w:smartTagPr>
          <w:attr w:name="ProductID" w:val="2019 г"/>
        </w:smartTagPr>
        <w:r>
          <w:rPr>
            <w:b/>
            <w:bCs/>
            <w:sz w:val="28"/>
            <w:szCs w:val="28"/>
          </w:rPr>
          <w:t>2019 г</w:t>
        </w:r>
      </w:smartTag>
      <w:r>
        <w:rPr>
          <w:b/>
          <w:bCs/>
          <w:sz w:val="28"/>
          <w:szCs w:val="28"/>
        </w:rPr>
        <w:t>.г.</w:t>
      </w:r>
    </w:p>
    <w:p w:rsidR="000E5AA4" w:rsidRPr="005923BC" w:rsidRDefault="000E5AA4" w:rsidP="0052782F">
      <w:pPr>
        <w:ind w:firstLine="708"/>
        <w:jc w:val="both"/>
        <w:rPr>
          <w:b/>
          <w:bCs/>
          <w:sz w:val="28"/>
          <w:szCs w:val="28"/>
        </w:rPr>
      </w:pPr>
    </w:p>
    <w:tbl>
      <w:tblPr>
        <w:tblW w:w="94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16"/>
        <w:gridCol w:w="1560"/>
        <w:gridCol w:w="1702"/>
        <w:gridCol w:w="1417"/>
      </w:tblGrid>
      <w:tr w:rsidR="000E5AA4" w:rsidRPr="001267DF" w:rsidTr="007A6E92">
        <w:trPr>
          <w:trHeight w:val="334"/>
        </w:trPr>
        <w:tc>
          <w:tcPr>
            <w:tcW w:w="4816" w:type="dxa"/>
            <w:vMerge w:val="restart"/>
          </w:tcPr>
          <w:p w:rsidR="000E5AA4" w:rsidRPr="001267DF" w:rsidRDefault="000E5AA4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Наименование работ</w:t>
            </w:r>
            <w:r>
              <w:rPr>
                <w:b/>
                <w:b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679" w:type="dxa"/>
            <w:gridSpan w:val="3"/>
          </w:tcPr>
          <w:p w:rsidR="000E5AA4" w:rsidRPr="001267DF" w:rsidRDefault="000E5AA4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Запланированные средства,</w:t>
            </w:r>
          </w:p>
          <w:p w:rsidR="000E5AA4" w:rsidRPr="001267DF" w:rsidRDefault="000E5AA4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тыс. руб.</w:t>
            </w:r>
          </w:p>
          <w:p w:rsidR="000E5AA4" w:rsidRPr="001267DF" w:rsidRDefault="000E5AA4" w:rsidP="007A6E92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0E5AA4" w:rsidTr="007A6E92">
        <w:trPr>
          <w:trHeight w:val="527"/>
        </w:trPr>
        <w:tc>
          <w:tcPr>
            <w:tcW w:w="4816" w:type="dxa"/>
            <w:vMerge/>
            <w:vAlign w:val="center"/>
          </w:tcPr>
          <w:p w:rsidR="000E5AA4" w:rsidRDefault="000E5AA4" w:rsidP="007A6E92"/>
        </w:tc>
        <w:tc>
          <w:tcPr>
            <w:tcW w:w="1560" w:type="dxa"/>
            <w:vAlign w:val="center"/>
          </w:tcPr>
          <w:p w:rsidR="000E5AA4" w:rsidRDefault="000E5AA4" w:rsidP="00CA657F">
            <w:pPr>
              <w:jc w:val="center"/>
            </w:pPr>
          </w:p>
          <w:p w:rsidR="000E5AA4" w:rsidRDefault="000E5AA4" w:rsidP="00CA657F">
            <w:pPr>
              <w:jc w:val="center"/>
            </w:pPr>
            <w:r>
              <w:t>2017</w:t>
            </w:r>
          </w:p>
        </w:tc>
        <w:tc>
          <w:tcPr>
            <w:tcW w:w="1702" w:type="dxa"/>
          </w:tcPr>
          <w:p w:rsidR="000E5AA4" w:rsidRDefault="000E5AA4" w:rsidP="00CA657F">
            <w:pPr>
              <w:spacing w:line="276" w:lineRule="auto"/>
              <w:jc w:val="center"/>
            </w:pPr>
          </w:p>
          <w:p w:rsidR="000E5AA4" w:rsidRDefault="000E5AA4" w:rsidP="00CA657F">
            <w:pPr>
              <w:spacing w:line="276" w:lineRule="auto"/>
              <w:jc w:val="center"/>
            </w:pPr>
            <w:r>
              <w:t>2018</w:t>
            </w:r>
          </w:p>
        </w:tc>
        <w:tc>
          <w:tcPr>
            <w:tcW w:w="1417" w:type="dxa"/>
          </w:tcPr>
          <w:p w:rsidR="000E5AA4" w:rsidRDefault="000E5AA4" w:rsidP="00CA657F">
            <w:pPr>
              <w:spacing w:line="276" w:lineRule="auto"/>
              <w:jc w:val="center"/>
            </w:pPr>
          </w:p>
          <w:p w:rsidR="000E5AA4" w:rsidRDefault="000E5AA4" w:rsidP="00CA657F">
            <w:pPr>
              <w:spacing w:line="276" w:lineRule="auto"/>
              <w:jc w:val="center"/>
            </w:pPr>
            <w:r>
              <w:t>2019</w:t>
            </w:r>
          </w:p>
        </w:tc>
      </w:tr>
      <w:tr w:rsidR="000E5AA4" w:rsidTr="007A6E92">
        <w:trPr>
          <w:trHeight w:val="180"/>
        </w:trPr>
        <w:tc>
          <w:tcPr>
            <w:tcW w:w="4816" w:type="dxa"/>
          </w:tcPr>
          <w:p w:rsidR="000E5AA4" w:rsidRDefault="000E5AA4" w:rsidP="007A6E9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0E5AA4" w:rsidRDefault="000E5AA4" w:rsidP="00CA657F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02" w:type="dxa"/>
          </w:tcPr>
          <w:p w:rsidR="000E5AA4" w:rsidRDefault="000E5AA4" w:rsidP="00CA657F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0E5AA4" w:rsidRDefault="000E5AA4" w:rsidP="00CA657F">
            <w:pPr>
              <w:spacing w:line="276" w:lineRule="auto"/>
              <w:jc w:val="center"/>
            </w:pPr>
            <w:r>
              <w:t>4</w:t>
            </w:r>
          </w:p>
        </w:tc>
      </w:tr>
      <w:tr w:rsidR="000E5AA4" w:rsidTr="00164781">
        <w:trPr>
          <w:trHeight w:val="347"/>
        </w:trPr>
        <w:tc>
          <w:tcPr>
            <w:tcW w:w="4816" w:type="dxa"/>
          </w:tcPr>
          <w:p w:rsidR="000E5AA4" w:rsidRDefault="000E5AA4" w:rsidP="00BB3E3E">
            <w:pPr>
              <w:spacing w:line="276" w:lineRule="auto"/>
            </w:pPr>
            <w:r w:rsidRPr="00164781">
              <w:t>Электроэнергия</w:t>
            </w:r>
            <w:r>
              <w:t xml:space="preserve"> уличного освещения</w:t>
            </w:r>
          </w:p>
          <w:p w:rsidR="000E5AA4" w:rsidRDefault="000E5AA4" w:rsidP="00221729">
            <w:pPr>
              <w:spacing w:line="276" w:lineRule="auto"/>
            </w:pPr>
            <w:r>
              <w:t xml:space="preserve">- </w:t>
            </w:r>
            <w:r w:rsidRPr="00164781">
              <w:t>Обслуживание уличного освещения</w:t>
            </w:r>
          </w:p>
          <w:p w:rsidR="000E5AA4" w:rsidRPr="00164781" w:rsidRDefault="000E5AA4" w:rsidP="00221729">
            <w:pPr>
              <w:spacing w:line="276" w:lineRule="auto"/>
            </w:pPr>
            <w:r>
              <w:t>-Материалы для уличного освещения</w:t>
            </w:r>
          </w:p>
        </w:tc>
        <w:tc>
          <w:tcPr>
            <w:tcW w:w="1560" w:type="dxa"/>
            <w:vAlign w:val="center"/>
          </w:tcPr>
          <w:p w:rsidR="000E5AA4" w:rsidRPr="00891482" w:rsidRDefault="000E5AA4" w:rsidP="00164781">
            <w:pPr>
              <w:spacing w:line="276" w:lineRule="auto"/>
              <w:jc w:val="center"/>
            </w:pPr>
            <w:r>
              <w:t>494,0</w:t>
            </w:r>
          </w:p>
        </w:tc>
        <w:tc>
          <w:tcPr>
            <w:tcW w:w="1702" w:type="dxa"/>
            <w:vAlign w:val="center"/>
          </w:tcPr>
          <w:p w:rsidR="000E5AA4" w:rsidRPr="001267DF" w:rsidRDefault="000E5AA4" w:rsidP="00164781">
            <w:pPr>
              <w:spacing w:line="276" w:lineRule="auto"/>
              <w:jc w:val="center"/>
              <w:rPr>
                <w:highlight w:val="yellow"/>
              </w:rPr>
            </w:pPr>
            <w:r>
              <w:t>759,0</w:t>
            </w:r>
          </w:p>
        </w:tc>
        <w:tc>
          <w:tcPr>
            <w:tcW w:w="1417" w:type="dxa"/>
            <w:vAlign w:val="center"/>
          </w:tcPr>
          <w:p w:rsidR="000E5AA4" w:rsidRDefault="000E5AA4" w:rsidP="00164781">
            <w:pPr>
              <w:spacing w:line="276" w:lineRule="auto"/>
              <w:jc w:val="center"/>
            </w:pPr>
            <w:r>
              <w:t>644,4</w:t>
            </w:r>
          </w:p>
        </w:tc>
      </w:tr>
      <w:tr w:rsidR="000E5AA4" w:rsidRPr="001267DF" w:rsidTr="00164781">
        <w:trPr>
          <w:trHeight w:val="527"/>
        </w:trPr>
        <w:tc>
          <w:tcPr>
            <w:tcW w:w="4816" w:type="dxa"/>
          </w:tcPr>
          <w:p w:rsidR="000E5AA4" w:rsidRDefault="000E5AA4" w:rsidP="00221729">
            <w:pPr>
              <w:spacing w:line="276" w:lineRule="auto"/>
            </w:pPr>
            <w:r>
              <w:t>-Р</w:t>
            </w:r>
            <w:r w:rsidRPr="00164781">
              <w:t>емонт газонокосилок</w:t>
            </w:r>
          </w:p>
          <w:p w:rsidR="000E5AA4" w:rsidRDefault="000E5AA4" w:rsidP="00221729">
            <w:pPr>
              <w:spacing w:line="276" w:lineRule="auto"/>
            </w:pPr>
            <w:r>
              <w:t>-Косьба, чистка бордюров</w:t>
            </w:r>
          </w:p>
          <w:p w:rsidR="000E5AA4" w:rsidRDefault="000E5AA4" w:rsidP="00221729">
            <w:pPr>
              <w:spacing w:line="276" w:lineRule="auto"/>
            </w:pPr>
            <w:r>
              <w:t>-Прочие расходы</w:t>
            </w:r>
          </w:p>
          <w:p w:rsidR="000E5AA4" w:rsidRDefault="000E5AA4" w:rsidP="00221729">
            <w:pPr>
              <w:spacing w:line="276" w:lineRule="auto"/>
            </w:pPr>
            <w:r>
              <w:t xml:space="preserve">Приобретение </w:t>
            </w:r>
            <w:r w:rsidRPr="00164781">
              <w:t>(земля,</w:t>
            </w:r>
            <w:r>
              <w:t xml:space="preserve"> </w:t>
            </w:r>
            <w:r w:rsidRPr="00164781">
              <w:t>семена,</w:t>
            </w:r>
            <w:r>
              <w:t xml:space="preserve"> </w:t>
            </w:r>
            <w:r w:rsidRPr="00164781">
              <w:t>побелка,</w:t>
            </w:r>
            <w:r>
              <w:t xml:space="preserve"> </w:t>
            </w:r>
            <w:r w:rsidRPr="00164781">
              <w:t>рассада)</w:t>
            </w:r>
          </w:p>
          <w:p w:rsidR="000E5AA4" w:rsidRDefault="000E5AA4" w:rsidP="00221729">
            <w:pPr>
              <w:spacing w:line="276" w:lineRule="auto"/>
            </w:pPr>
            <w:r>
              <w:t>-ГСМ (АИ-92)</w:t>
            </w:r>
          </w:p>
          <w:p w:rsidR="000E5AA4" w:rsidRPr="00164781" w:rsidRDefault="000E5AA4" w:rsidP="00221729">
            <w:pPr>
              <w:spacing w:line="276" w:lineRule="auto"/>
            </w:pPr>
            <w:r>
              <w:t>-Прочие материалы, запчасти</w:t>
            </w:r>
          </w:p>
        </w:tc>
        <w:tc>
          <w:tcPr>
            <w:tcW w:w="1560" w:type="dxa"/>
            <w:vAlign w:val="center"/>
          </w:tcPr>
          <w:p w:rsidR="000E5AA4" w:rsidRPr="00891482" w:rsidRDefault="000E5AA4" w:rsidP="00164781">
            <w:pPr>
              <w:spacing w:line="276" w:lineRule="auto"/>
              <w:jc w:val="center"/>
            </w:pPr>
            <w:r>
              <w:t>544,4</w:t>
            </w:r>
          </w:p>
        </w:tc>
        <w:tc>
          <w:tcPr>
            <w:tcW w:w="1702" w:type="dxa"/>
            <w:vAlign w:val="center"/>
          </w:tcPr>
          <w:p w:rsidR="000E5AA4" w:rsidRPr="00891482" w:rsidRDefault="000E5AA4" w:rsidP="00164781">
            <w:pPr>
              <w:spacing w:line="276" w:lineRule="auto"/>
              <w:jc w:val="center"/>
            </w:pPr>
            <w:r>
              <w:t>264,0</w:t>
            </w:r>
          </w:p>
        </w:tc>
        <w:tc>
          <w:tcPr>
            <w:tcW w:w="1417" w:type="dxa"/>
            <w:vAlign w:val="center"/>
          </w:tcPr>
          <w:p w:rsidR="000E5AA4" w:rsidRPr="00891482" w:rsidRDefault="000E5AA4" w:rsidP="00164781">
            <w:pPr>
              <w:spacing w:line="276" w:lineRule="auto"/>
              <w:jc w:val="center"/>
            </w:pPr>
            <w:r>
              <w:t>153,0</w:t>
            </w:r>
          </w:p>
        </w:tc>
      </w:tr>
      <w:tr w:rsidR="000E5AA4" w:rsidTr="00164781">
        <w:trPr>
          <w:trHeight w:val="527"/>
        </w:trPr>
        <w:tc>
          <w:tcPr>
            <w:tcW w:w="4816" w:type="dxa"/>
          </w:tcPr>
          <w:p w:rsidR="000E5AA4" w:rsidRDefault="000E5AA4" w:rsidP="00221729">
            <w:pPr>
              <w:spacing w:line="276" w:lineRule="auto"/>
            </w:pPr>
            <w:r>
              <w:t xml:space="preserve">- </w:t>
            </w:r>
            <w:r w:rsidRPr="00164781">
              <w:t>Уборка, содержание</w:t>
            </w:r>
            <w:r>
              <w:t xml:space="preserve"> мест захоронения</w:t>
            </w:r>
          </w:p>
          <w:p w:rsidR="000E5AA4" w:rsidRDefault="000E5AA4" w:rsidP="00164781">
            <w:r>
              <w:rPr>
                <w:rFonts w:ascii="Arial CYR" w:hAnsi="Arial CYR" w:cs="Arial CYR"/>
                <w:sz w:val="20"/>
                <w:szCs w:val="20"/>
              </w:rPr>
              <w:t>-</w:t>
            </w:r>
            <w:r w:rsidRPr="00221729">
              <w:t>Прочие расходы</w:t>
            </w:r>
          </w:p>
          <w:p w:rsidR="000E5AA4" w:rsidRPr="00164781" w:rsidRDefault="000E5AA4" w:rsidP="0016478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t>- Работы по оборудованию площадок сбора ТБО</w:t>
            </w:r>
          </w:p>
        </w:tc>
        <w:tc>
          <w:tcPr>
            <w:tcW w:w="1560" w:type="dxa"/>
            <w:vAlign w:val="center"/>
          </w:tcPr>
          <w:p w:rsidR="000E5AA4" w:rsidRPr="00891482" w:rsidRDefault="000E5AA4" w:rsidP="00164781">
            <w:pPr>
              <w:spacing w:line="276" w:lineRule="auto"/>
              <w:jc w:val="center"/>
            </w:pPr>
            <w:r>
              <w:t>15,7</w:t>
            </w:r>
          </w:p>
        </w:tc>
        <w:tc>
          <w:tcPr>
            <w:tcW w:w="1702" w:type="dxa"/>
            <w:vAlign w:val="center"/>
          </w:tcPr>
          <w:p w:rsidR="000E5AA4" w:rsidRDefault="000E5AA4" w:rsidP="00D91B92">
            <w:pPr>
              <w:spacing w:line="276" w:lineRule="auto"/>
              <w:jc w:val="center"/>
            </w:pPr>
            <w:r>
              <w:t>69,0</w:t>
            </w:r>
          </w:p>
        </w:tc>
        <w:tc>
          <w:tcPr>
            <w:tcW w:w="1417" w:type="dxa"/>
            <w:vAlign w:val="center"/>
          </w:tcPr>
          <w:p w:rsidR="000E5AA4" w:rsidRDefault="000E5AA4" w:rsidP="00164781">
            <w:pPr>
              <w:spacing w:line="276" w:lineRule="auto"/>
              <w:jc w:val="center"/>
            </w:pPr>
            <w:r>
              <w:t>68,0</w:t>
            </w:r>
          </w:p>
        </w:tc>
      </w:tr>
      <w:tr w:rsidR="000E5AA4" w:rsidTr="00164781">
        <w:trPr>
          <w:trHeight w:val="527"/>
        </w:trPr>
        <w:tc>
          <w:tcPr>
            <w:tcW w:w="4816" w:type="dxa"/>
          </w:tcPr>
          <w:p w:rsidR="000E5AA4" w:rsidRDefault="000E5AA4" w:rsidP="003245B2">
            <w:pPr>
              <w:spacing w:line="276" w:lineRule="auto"/>
            </w:pPr>
            <w:r>
              <w:t>-Прочие услуги</w:t>
            </w:r>
          </w:p>
          <w:p w:rsidR="000E5AA4" w:rsidRDefault="000E5AA4" w:rsidP="003245B2">
            <w:pPr>
              <w:spacing w:line="276" w:lineRule="auto"/>
            </w:pPr>
            <w:r>
              <w:t>-Транспортные расходы по вывозу несанкционированных свалок, вывоз ТКО</w:t>
            </w:r>
          </w:p>
          <w:p w:rsidR="000E5AA4" w:rsidRDefault="000E5AA4" w:rsidP="003245B2">
            <w:pPr>
              <w:spacing w:line="276" w:lineRule="auto"/>
            </w:pPr>
            <w:r>
              <w:t>- Д</w:t>
            </w:r>
            <w:r w:rsidRPr="00DC03F7">
              <w:t>оговор(дворник)</w:t>
            </w:r>
            <w:r>
              <w:t xml:space="preserve">, (уборщица), </w:t>
            </w:r>
          </w:p>
          <w:p w:rsidR="000E5AA4" w:rsidRDefault="000E5AA4" w:rsidP="003245B2">
            <w:pPr>
              <w:spacing w:line="276" w:lineRule="auto"/>
            </w:pPr>
            <w:r>
              <w:t>- Договор благоустройство территории)</w:t>
            </w:r>
          </w:p>
          <w:p w:rsidR="000E5AA4" w:rsidRDefault="000E5AA4" w:rsidP="003245B2">
            <w:pPr>
              <w:spacing w:line="276" w:lineRule="auto"/>
            </w:pPr>
            <w:r>
              <w:t>-Приобретение газонокосилки</w:t>
            </w:r>
          </w:p>
          <w:p w:rsidR="000E5AA4" w:rsidRPr="00DC03F7" w:rsidRDefault="000E5AA4" w:rsidP="003245B2">
            <w:pPr>
              <w:spacing w:line="276" w:lineRule="auto"/>
            </w:pPr>
            <w:r>
              <w:t>-Материалы, инвентарь для санитарного содержания территории</w:t>
            </w:r>
          </w:p>
        </w:tc>
        <w:tc>
          <w:tcPr>
            <w:tcW w:w="1560" w:type="dxa"/>
            <w:vAlign w:val="center"/>
          </w:tcPr>
          <w:p w:rsidR="000E5AA4" w:rsidRPr="00891482" w:rsidRDefault="000E5AA4" w:rsidP="00164781">
            <w:pPr>
              <w:spacing w:line="276" w:lineRule="auto"/>
              <w:jc w:val="center"/>
            </w:pPr>
            <w:r>
              <w:t>320,0</w:t>
            </w:r>
          </w:p>
        </w:tc>
        <w:tc>
          <w:tcPr>
            <w:tcW w:w="1702" w:type="dxa"/>
            <w:vAlign w:val="center"/>
          </w:tcPr>
          <w:p w:rsidR="000E5AA4" w:rsidRDefault="000E5AA4" w:rsidP="00D91B92">
            <w:pPr>
              <w:spacing w:line="276" w:lineRule="auto"/>
              <w:jc w:val="center"/>
            </w:pPr>
            <w:r>
              <w:t>316,4</w:t>
            </w:r>
          </w:p>
        </w:tc>
        <w:tc>
          <w:tcPr>
            <w:tcW w:w="1417" w:type="dxa"/>
            <w:vAlign w:val="center"/>
          </w:tcPr>
          <w:p w:rsidR="000E5AA4" w:rsidRDefault="000E5AA4" w:rsidP="00164781">
            <w:pPr>
              <w:spacing w:line="276" w:lineRule="auto"/>
              <w:jc w:val="center"/>
            </w:pPr>
            <w:r>
              <w:t>231,3</w:t>
            </w:r>
          </w:p>
        </w:tc>
      </w:tr>
      <w:tr w:rsidR="000E5AA4" w:rsidTr="007A6E92">
        <w:trPr>
          <w:trHeight w:val="283"/>
        </w:trPr>
        <w:tc>
          <w:tcPr>
            <w:tcW w:w="4816" w:type="dxa"/>
          </w:tcPr>
          <w:p w:rsidR="000E5AA4" w:rsidRDefault="000E5AA4" w:rsidP="007A6E92">
            <w:pPr>
              <w:spacing w:line="276" w:lineRule="auto"/>
            </w:pPr>
            <w:r>
              <w:t>ИТОГО: тыс. руб.</w:t>
            </w:r>
          </w:p>
        </w:tc>
        <w:tc>
          <w:tcPr>
            <w:tcW w:w="1560" w:type="dxa"/>
          </w:tcPr>
          <w:p w:rsidR="000E5AA4" w:rsidRDefault="000E5AA4" w:rsidP="00CA657F">
            <w:pPr>
              <w:spacing w:line="276" w:lineRule="auto"/>
              <w:jc w:val="center"/>
            </w:pPr>
            <w:r>
              <w:t>1193,1</w:t>
            </w:r>
          </w:p>
        </w:tc>
        <w:tc>
          <w:tcPr>
            <w:tcW w:w="1702" w:type="dxa"/>
          </w:tcPr>
          <w:p w:rsidR="000E5AA4" w:rsidRDefault="000E5AA4" w:rsidP="00CA657F">
            <w:pPr>
              <w:spacing w:line="276" w:lineRule="auto"/>
              <w:jc w:val="center"/>
            </w:pPr>
            <w:r>
              <w:t>1408,4</w:t>
            </w:r>
            <w:bookmarkStart w:id="0" w:name="_GoBack"/>
            <w:bookmarkEnd w:id="0"/>
          </w:p>
        </w:tc>
        <w:tc>
          <w:tcPr>
            <w:tcW w:w="1417" w:type="dxa"/>
          </w:tcPr>
          <w:p w:rsidR="000E5AA4" w:rsidRDefault="000E5AA4" w:rsidP="00CA657F">
            <w:pPr>
              <w:spacing w:line="276" w:lineRule="auto"/>
              <w:jc w:val="center"/>
            </w:pPr>
            <w:r>
              <w:t>1096,7</w:t>
            </w:r>
          </w:p>
        </w:tc>
      </w:tr>
    </w:tbl>
    <w:p w:rsidR="000E5AA4" w:rsidRDefault="000E5AA4" w:rsidP="00A06A7F">
      <w:pPr>
        <w:ind w:firstLine="708"/>
        <w:jc w:val="both"/>
        <w:rPr>
          <w:sz w:val="28"/>
          <w:szCs w:val="28"/>
        </w:rPr>
      </w:pPr>
    </w:p>
    <w:p w:rsidR="000E5AA4" w:rsidRDefault="000E5AA4" w:rsidP="00A0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постановление подлежит официальному опубликованию  в газете «Провинция Северо-Запад» и размещению на официальном сайте поселения и вступает в силу после опубликования.</w:t>
      </w:r>
    </w:p>
    <w:p w:rsidR="000E5AA4" w:rsidRDefault="000E5AA4" w:rsidP="00DB31D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Контроль за выполнением данного постановления оставляю за собой.</w:t>
      </w:r>
    </w:p>
    <w:p w:rsidR="000E5AA4" w:rsidRDefault="000E5AA4" w:rsidP="00A06A7F">
      <w:pPr>
        <w:ind w:firstLine="708"/>
        <w:jc w:val="both"/>
        <w:rPr>
          <w:sz w:val="28"/>
          <w:szCs w:val="28"/>
        </w:rPr>
      </w:pPr>
    </w:p>
    <w:p w:rsidR="000E5AA4" w:rsidRDefault="000E5AA4" w:rsidP="00A06A7F">
      <w:pPr>
        <w:ind w:firstLine="708"/>
        <w:jc w:val="both"/>
        <w:rPr>
          <w:sz w:val="28"/>
          <w:szCs w:val="28"/>
        </w:rPr>
      </w:pPr>
    </w:p>
    <w:p w:rsidR="000E5AA4" w:rsidRDefault="000E5AA4" w:rsidP="00A06A7F">
      <w:pPr>
        <w:ind w:firstLine="708"/>
        <w:jc w:val="both"/>
        <w:rPr>
          <w:sz w:val="28"/>
          <w:szCs w:val="28"/>
        </w:rPr>
      </w:pPr>
    </w:p>
    <w:p w:rsidR="000E5AA4" w:rsidRDefault="000E5AA4" w:rsidP="00A06A7F">
      <w:pPr>
        <w:ind w:firstLine="708"/>
        <w:jc w:val="both"/>
        <w:rPr>
          <w:sz w:val="28"/>
          <w:szCs w:val="28"/>
        </w:rPr>
      </w:pPr>
    </w:p>
    <w:p w:rsidR="000E5AA4" w:rsidRDefault="000E5AA4" w:rsidP="00A06A7F">
      <w:pPr>
        <w:ind w:firstLine="708"/>
        <w:jc w:val="both"/>
        <w:rPr>
          <w:sz w:val="28"/>
          <w:szCs w:val="28"/>
        </w:rPr>
      </w:pPr>
    </w:p>
    <w:p w:rsidR="000E5AA4" w:rsidRDefault="000E5AA4" w:rsidP="00A06A7F">
      <w:pPr>
        <w:jc w:val="both"/>
        <w:rPr>
          <w:sz w:val="28"/>
          <w:szCs w:val="28"/>
        </w:rPr>
      </w:pPr>
    </w:p>
    <w:p w:rsidR="000E5AA4" w:rsidRDefault="000E5AA4" w:rsidP="00A06A7F">
      <w:pPr>
        <w:pStyle w:val="NormalWeb"/>
        <w:spacing w:before="0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В.В.Кращенко</w:t>
      </w:r>
    </w:p>
    <w:p w:rsidR="000E5AA4" w:rsidRDefault="000E5AA4" w:rsidP="00A06A7F">
      <w:pPr>
        <w:pStyle w:val="NormalWeb"/>
        <w:spacing w:before="0"/>
        <w:rPr>
          <w:sz w:val="28"/>
          <w:szCs w:val="28"/>
        </w:rPr>
      </w:pPr>
    </w:p>
    <w:p w:rsidR="000E5AA4" w:rsidRDefault="000E5AA4" w:rsidP="00A06A7F">
      <w:pPr>
        <w:pStyle w:val="NormalWeb"/>
        <w:spacing w:before="0"/>
        <w:rPr>
          <w:sz w:val="28"/>
          <w:szCs w:val="28"/>
        </w:rPr>
      </w:pPr>
    </w:p>
    <w:p w:rsidR="000E5AA4" w:rsidRDefault="000E5AA4" w:rsidP="00A06A7F">
      <w:pPr>
        <w:pStyle w:val="NormalWeb"/>
        <w:spacing w:before="0"/>
        <w:rPr>
          <w:sz w:val="28"/>
          <w:szCs w:val="28"/>
        </w:rPr>
      </w:pPr>
    </w:p>
    <w:p w:rsidR="000E5AA4" w:rsidRPr="00963A48" w:rsidRDefault="000E5AA4" w:rsidP="003909EC">
      <w:pPr>
        <w:pStyle w:val="NormalWeb"/>
        <w:spacing w:before="0"/>
        <w:rPr>
          <w:sz w:val="20"/>
          <w:szCs w:val="20"/>
        </w:rPr>
      </w:pPr>
      <w:r w:rsidRPr="00963A48">
        <w:rPr>
          <w:sz w:val="20"/>
          <w:szCs w:val="20"/>
        </w:rPr>
        <w:t>Володина О.А.</w:t>
      </w:r>
      <w:r>
        <w:rPr>
          <w:sz w:val="20"/>
          <w:szCs w:val="20"/>
        </w:rPr>
        <w:t xml:space="preserve"> </w:t>
      </w:r>
      <w:r w:rsidRPr="00963A48">
        <w:rPr>
          <w:sz w:val="20"/>
          <w:szCs w:val="20"/>
        </w:rPr>
        <w:t>8(813 63)34-434</w:t>
      </w:r>
    </w:p>
    <w:sectPr w:rsidR="000E5AA4" w:rsidRPr="00963A48" w:rsidSect="00A06A7F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5318"/>
    <w:rsid w:val="000030F1"/>
    <w:rsid w:val="00006A60"/>
    <w:rsid w:val="00020B26"/>
    <w:rsid w:val="00045869"/>
    <w:rsid w:val="00057FE0"/>
    <w:rsid w:val="000C461A"/>
    <w:rsid w:val="000D343B"/>
    <w:rsid w:val="000E5AA4"/>
    <w:rsid w:val="000E729A"/>
    <w:rsid w:val="001210E8"/>
    <w:rsid w:val="001221FE"/>
    <w:rsid w:val="001267DF"/>
    <w:rsid w:val="00143CDD"/>
    <w:rsid w:val="00164781"/>
    <w:rsid w:val="001B0C3E"/>
    <w:rsid w:val="001B38D4"/>
    <w:rsid w:val="001D3A7A"/>
    <w:rsid w:val="00221729"/>
    <w:rsid w:val="00250025"/>
    <w:rsid w:val="002802FC"/>
    <w:rsid w:val="002C3B8E"/>
    <w:rsid w:val="002D091D"/>
    <w:rsid w:val="002F7EB5"/>
    <w:rsid w:val="00306C03"/>
    <w:rsid w:val="00321277"/>
    <w:rsid w:val="00323CD6"/>
    <w:rsid w:val="003245B2"/>
    <w:rsid w:val="00342655"/>
    <w:rsid w:val="003909EC"/>
    <w:rsid w:val="003A2241"/>
    <w:rsid w:val="00403E8F"/>
    <w:rsid w:val="00411F55"/>
    <w:rsid w:val="00436241"/>
    <w:rsid w:val="004377F7"/>
    <w:rsid w:val="0046525A"/>
    <w:rsid w:val="00466AE4"/>
    <w:rsid w:val="004908EF"/>
    <w:rsid w:val="0049180F"/>
    <w:rsid w:val="0049563A"/>
    <w:rsid w:val="004D201F"/>
    <w:rsid w:val="00500317"/>
    <w:rsid w:val="00503AEB"/>
    <w:rsid w:val="00505FE6"/>
    <w:rsid w:val="0050768B"/>
    <w:rsid w:val="00512BD4"/>
    <w:rsid w:val="00516BEB"/>
    <w:rsid w:val="0052695D"/>
    <w:rsid w:val="0052782F"/>
    <w:rsid w:val="005639BB"/>
    <w:rsid w:val="005923BC"/>
    <w:rsid w:val="00596419"/>
    <w:rsid w:val="00642C58"/>
    <w:rsid w:val="00656F58"/>
    <w:rsid w:val="00675B1D"/>
    <w:rsid w:val="006862B7"/>
    <w:rsid w:val="00686319"/>
    <w:rsid w:val="006C7E09"/>
    <w:rsid w:val="006E14D4"/>
    <w:rsid w:val="00705335"/>
    <w:rsid w:val="00751A63"/>
    <w:rsid w:val="00762D27"/>
    <w:rsid w:val="00790209"/>
    <w:rsid w:val="007A10B9"/>
    <w:rsid w:val="007A6E92"/>
    <w:rsid w:val="007F7CC5"/>
    <w:rsid w:val="00813FAB"/>
    <w:rsid w:val="008477E8"/>
    <w:rsid w:val="00850C7B"/>
    <w:rsid w:val="00891482"/>
    <w:rsid w:val="008C17FF"/>
    <w:rsid w:val="008E6BA2"/>
    <w:rsid w:val="009137BA"/>
    <w:rsid w:val="009209FD"/>
    <w:rsid w:val="0094338D"/>
    <w:rsid w:val="00960E44"/>
    <w:rsid w:val="00963A48"/>
    <w:rsid w:val="009B41CC"/>
    <w:rsid w:val="009E1A31"/>
    <w:rsid w:val="009E744C"/>
    <w:rsid w:val="00A03F37"/>
    <w:rsid w:val="00A06A7F"/>
    <w:rsid w:val="00A452C2"/>
    <w:rsid w:val="00AA6CD9"/>
    <w:rsid w:val="00AA6F9F"/>
    <w:rsid w:val="00AC1C5A"/>
    <w:rsid w:val="00AD3FD3"/>
    <w:rsid w:val="00AD5D8E"/>
    <w:rsid w:val="00AD6964"/>
    <w:rsid w:val="00AE6BAE"/>
    <w:rsid w:val="00B05BEB"/>
    <w:rsid w:val="00B1288C"/>
    <w:rsid w:val="00B43805"/>
    <w:rsid w:val="00B61413"/>
    <w:rsid w:val="00B8730A"/>
    <w:rsid w:val="00B93ABB"/>
    <w:rsid w:val="00BB3E3E"/>
    <w:rsid w:val="00BE53BE"/>
    <w:rsid w:val="00BF29D4"/>
    <w:rsid w:val="00C15111"/>
    <w:rsid w:val="00C25F9F"/>
    <w:rsid w:val="00C37441"/>
    <w:rsid w:val="00C44392"/>
    <w:rsid w:val="00C513F2"/>
    <w:rsid w:val="00C51DD7"/>
    <w:rsid w:val="00C71FE3"/>
    <w:rsid w:val="00C85A69"/>
    <w:rsid w:val="00CA657F"/>
    <w:rsid w:val="00CA6F48"/>
    <w:rsid w:val="00CB0EE8"/>
    <w:rsid w:val="00D30D2A"/>
    <w:rsid w:val="00D46F47"/>
    <w:rsid w:val="00D477CA"/>
    <w:rsid w:val="00D60BD9"/>
    <w:rsid w:val="00D91B92"/>
    <w:rsid w:val="00DA2B7B"/>
    <w:rsid w:val="00DB31D4"/>
    <w:rsid w:val="00DC03F7"/>
    <w:rsid w:val="00DE08D5"/>
    <w:rsid w:val="00E16875"/>
    <w:rsid w:val="00E2428C"/>
    <w:rsid w:val="00E60AB9"/>
    <w:rsid w:val="00E63298"/>
    <w:rsid w:val="00EA14FE"/>
    <w:rsid w:val="00EA72EA"/>
    <w:rsid w:val="00EB5C32"/>
    <w:rsid w:val="00F06D10"/>
    <w:rsid w:val="00F17CB8"/>
    <w:rsid w:val="00F23BAE"/>
    <w:rsid w:val="00F25318"/>
    <w:rsid w:val="00F32560"/>
    <w:rsid w:val="00F922AA"/>
    <w:rsid w:val="00F92CC9"/>
    <w:rsid w:val="00FB4785"/>
    <w:rsid w:val="00FD0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318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A06A7F"/>
    <w:pPr>
      <w:keepNext/>
      <w:overflowPunct w:val="0"/>
      <w:autoSpaceDE w:val="0"/>
      <w:autoSpaceDN w:val="0"/>
      <w:adjustRightInd w:val="0"/>
      <w:spacing w:before="240" w:after="60"/>
      <w:outlineLvl w:val="2"/>
    </w:pPr>
    <w:rPr>
      <w:rFonts w:ascii="Cambria" w:eastAsia="Calibri" w:hAnsi="Cambria"/>
      <w:b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B0EE8"/>
    <w:rPr>
      <w:rFonts w:ascii="Cambria" w:hAnsi="Cambria"/>
      <w:b/>
      <w:sz w:val="26"/>
    </w:rPr>
  </w:style>
  <w:style w:type="character" w:styleId="Strong">
    <w:name w:val="Strong"/>
    <w:basedOn w:val="DefaultParagraphFont"/>
    <w:uiPriority w:val="99"/>
    <w:qFormat/>
    <w:rsid w:val="00F25318"/>
    <w:rPr>
      <w:rFonts w:cs="Times New Roman"/>
      <w:b/>
      <w:i/>
      <w:sz w:val="28"/>
      <w:lang w:val="en-GB" w:eastAsia="en-US"/>
    </w:rPr>
  </w:style>
  <w:style w:type="paragraph" w:styleId="NormalWeb">
    <w:name w:val="Normal (Web)"/>
    <w:basedOn w:val="Normal"/>
    <w:uiPriority w:val="99"/>
    <w:semiHidden/>
    <w:rsid w:val="00F25318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TableGrid">
    <w:name w:val="Table Grid"/>
    <w:basedOn w:val="TableNormal"/>
    <w:uiPriority w:val="99"/>
    <w:rsid w:val="00F25318"/>
    <w:rPr>
      <w:rFonts w:eastAsia="Times New Roman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25318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5318"/>
    <w:rPr>
      <w:rFonts w:ascii="Tahoma" w:hAnsi="Tahoma"/>
      <w:sz w:val="16"/>
      <w:lang w:eastAsia="ru-RU"/>
    </w:rPr>
  </w:style>
  <w:style w:type="character" w:customStyle="1" w:styleId="Heading3Char1">
    <w:name w:val="Heading 3 Char1"/>
    <w:link w:val="Heading3"/>
    <w:uiPriority w:val="99"/>
    <w:semiHidden/>
    <w:locked/>
    <w:rsid w:val="00A06A7F"/>
    <w:rPr>
      <w:rFonts w:ascii="Cambria" w:hAnsi="Cambria"/>
      <w:b/>
      <w:sz w:val="26"/>
      <w:lang w:val="ru-RU" w:eastAsia="ru-RU"/>
    </w:rPr>
  </w:style>
  <w:style w:type="paragraph" w:styleId="Title">
    <w:name w:val="Title"/>
    <w:basedOn w:val="Normal"/>
    <w:link w:val="TitleChar1"/>
    <w:uiPriority w:val="99"/>
    <w:qFormat/>
    <w:rsid w:val="00A06A7F"/>
    <w:pPr>
      <w:jc w:val="center"/>
    </w:pPr>
    <w:rPr>
      <w:rFonts w:ascii="Calibri" w:eastAsia="Calibri" w:hAnsi="Calibri"/>
      <w:b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CB0EE8"/>
    <w:rPr>
      <w:rFonts w:ascii="Cambria" w:hAnsi="Cambria"/>
      <w:b/>
      <w:kern w:val="28"/>
      <w:sz w:val="32"/>
    </w:rPr>
  </w:style>
  <w:style w:type="paragraph" w:styleId="Subtitle">
    <w:name w:val="Subtitle"/>
    <w:basedOn w:val="Normal"/>
    <w:link w:val="SubtitleChar"/>
    <w:uiPriority w:val="99"/>
    <w:qFormat/>
    <w:rsid w:val="00A06A7F"/>
    <w:pPr>
      <w:jc w:val="center"/>
    </w:pPr>
    <w:rPr>
      <w:rFonts w:ascii="Cambria" w:eastAsia="Calibri" w:hAnsi="Cambria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B0EE8"/>
    <w:rPr>
      <w:rFonts w:ascii="Cambria" w:hAnsi="Cambria"/>
      <w:sz w:val="24"/>
    </w:rPr>
  </w:style>
  <w:style w:type="character" w:customStyle="1" w:styleId="TitleChar1">
    <w:name w:val="Title Char1"/>
    <w:link w:val="Title"/>
    <w:uiPriority w:val="99"/>
    <w:locked/>
    <w:rsid w:val="00A06A7F"/>
    <w:rPr>
      <w:b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61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374</TotalTime>
  <Pages>2</Pages>
  <Words>401</Words>
  <Characters>2288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Стемпень Елена</dc:creator>
  <cp:keywords/>
  <dc:description/>
  <cp:lastModifiedBy>Я</cp:lastModifiedBy>
  <cp:revision>36</cp:revision>
  <cp:lastPrinted>2018-11-12T08:50:00Z</cp:lastPrinted>
  <dcterms:created xsi:type="dcterms:W3CDTF">2013-11-25T06:37:00Z</dcterms:created>
  <dcterms:modified xsi:type="dcterms:W3CDTF">2019-01-18T08:24:00Z</dcterms:modified>
</cp:coreProperties>
</file>