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BC9" w:rsidRDefault="00771BC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2674837" r:id="rId5"/>
        </w:object>
      </w:r>
      <w:r>
        <w:t xml:space="preserve">                                       </w:t>
      </w:r>
    </w:p>
    <w:p w:rsidR="00771BC9" w:rsidRDefault="00771BC9" w:rsidP="00F8775A">
      <w:pPr>
        <w:pStyle w:val="Title"/>
      </w:pPr>
      <w:r>
        <w:t>АДМИНИСТРАЦИЯ</w:t>
      </w:r>
    </w:p>
    <w:p w:rsidR="00771BC9" w:rsidRPr="00052400" w:rsidRDefault="00771BC9" w:rsidP="00EA6025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771BC9" w:rsidRPr="00052400" w:rsidRDefault="00771BC9" w:rsidP="00EA6025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771BC9" w:rsidRPr="00052400" w:rsidRDefault="00771BC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1BC9" w:rsidRPr="00052400" w:rsidRDefault="00771BC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1BC9" w:rsidRPr="00675B1D" w:rsidRDefault="00771BC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1BC9" w:rsidRPr="00500317" w:rsidRDefault="00771BC9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1BC9" w:rsidRDefault="00771BC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1BC9" w:rsidRDefault="00771BC9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02 ноября 2018 года  № 159</w:t>
      </w:r>
    </w:p>
    <w:p w:rsidR="00771BC9" w:rsidRDefault="00771BC9" w:rsidP="00BC3FDA">
      <w:pPr>
        <w:jc w:val="center"/>
      </w:pPr>
    </w:p>
    <w:p w:rsidR="00771BC9" w:rsidRDefault="00771BC9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771BC9" w:rsidRDefault="00771BC9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Ленинградской области на 4 квартал 2018 года</w:t>
      </w:r>
    </w:p>
    <w:p w:rsidR="00771BC9" w:rsidRDefault="00771BC9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771BC9" w:rsidRDefault="00771BC9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771BC9" w:rsidRPr="00EA6025" w:rsidRDefault="00771BC9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771BC9" w:rsidRDefault="00771BC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4 квартал 2018 года в размере 36 919,00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шесть тысяч девятьсот девятнадцать)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Приложение 1.</w:t>
      </w:r>
    </w:p>
    <w:p w:rsidR="00771BC9" w:rsidRDefault="00771BC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подлежит опубликованию в газете «Провинция Северо-Запад», размещению на официальном сайте МО Усадищенское сельское поселение и вступает в силу со дня его официального  опубликования.</w:t>
      </w:r>
    </w:p>
    <w:p w:rsidR="00771BC9" w:rsidRDefault="00771BC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771BC9" w:rsidRDefault="00771BC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1BC9" w:rsidRDefault="00771BC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1BC9" w:rsidRDefault="00771BC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1BC9" w:rsidRPr="009C74E4" w:rsidRDefault="00771BC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1BC9" w:rsidRDefault="00771BC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Pr="00294CB1" w:rsidRDefault="00771BC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771BC9" w:rsidRPr="00294CB1" w:rsidRDefault="00771BC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EA6025">
      <w:pPr>
        <w:rPr>
          <w:sz w:val="28"/>
          <w:szCs w:val="28"/>
        </w:rPr>
      </w:pPr>
    </w:p>
    <w:p w:rsidR="00771BC9" w:rsidRDefault="00771BC9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771BC9" w:rsidRDefault="00771BC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1BC9" w:rsidRDefault="00771BC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02.11.2018г.   №159 </w:t>
      </w:r>
    </w:p>
    <w:p w:rsidR="00771BC9" w:rsidRDefault="00771BC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771BC9" w:rsidRPr="007B4552" w:rsidRDefault="00771BC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1BC9" w:rsidRDefault="00771BC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2018 </w:t>
      </w:r>
      <w:r w:rsidRPr="0026657E">
        <w:rPr>
          <w:b/>
          <w:sz w:val="28"/>
          <w:szCs w:val="28"/>
        </w:rPr>
        <w:t xml:space="preserve"> года</w:t>
      </w:r>
    </w:p>
    <w:p w:rsidR="00771BC9" w:rsidRDefault="00771BC9" w:rsidP="000032F9">
      <w:pPr>
        <w:jc w:val="center"/>
        <w:rPr>
          <w:b/>
        </w:rPr>
      </w:pPr>
    </w:p>
    <w:p w:rsidR="00771BC9" w:rsidRPr="0026657E" w:rsidRDefault="00771BC9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771BC9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CB4CC7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771BC9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26657E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771BC9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CB4CC7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36 919,00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755404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755404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CB4CC7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BC9" w:rsidRPr="00755404" w:rsidRDefault="00771BC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771BC9" w:rsidRPr="0026657E" w:rsidRDefault="00771BC9" w:rsidP="000032F9">
      <w:pPr>
        <w:rPr>
          <w:b/>
        </w:rPr>
      </w:pPr>
    </w:p>
    <w:p w:rsidR="00771BC9" w:rsidRDefault="00771BC9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771BC9" w:rsidRDefault="00771BC9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+ 51410,75 + 41342,54  </w:t>
      </w:r>
    </w:p>
    <w:p w:rsidR="00771BC9" w:rsidRDefault="00771BC9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771BC9" w:rsidRDefault="00771BC9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771BC9" w:rsidRDefault="00771BC9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71BC9" w:rsidRDefault="00771BC9" w:rsidP="00F2461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 : 4 = 36 734,90руб.</w:t>
      </w:r>
    </w:p>
    <w:p w:rsidR="00771BC9" w:rsidRDefault="00771BC9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771BC9" w:rsidRDefault="00771BC9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36 734,90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100,5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36 919,00 </w:t>
      </w:r>
      <w:r w:rsidRPr="00294CB1">
        <w:rPr>
          <w:sz w:val="28"/>
          <w:szCs w:val="28"/>
        </w:rPr>
        <w:t>руб.</w:t>
      </w:r>
    </w:p>
    <w:p w:rsidR="00771BC9" w:rsidRPr="00294CB1" w:rsidRDefault="00771BC9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71BC9" w:rsidRPr="00E31A1A" w:rsidRDefault="00771BC9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71BC9" w:rsidRDefault="00771BC9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bookmarkStart w:id="0" w:name="_GoBack"/>
      <w:bookmarkEnd w:id="0"/>
    </w:p>
    <w:sectPr w:rsidR="00771BC9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400B8"/>
    <w:rsid w:val="00150B1F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918B6"/>
    <w:rsid w:val="003B43B8"/>
    <w:rsid w:val="003C580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82B6E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5404"/>
    <w:rsid w:val="00761AAB"/>
    <w:rsid w:val="00771BC9"/>
    <w:rsid w:val="007A427D"/>
    <w:rsid w:val="007B207A"/>
    <w:rsid w:val="007B4552"/>
    <w:rsid w:val="007F4D70"/>
    <w:rsid w:val="007F7813"/>
    <w:rsid w:val="00810BA0"/>
    <w:rsid w:val="00825197"/>
    <w:rsid w:val="00841DAD"/>
    <w:rsid w:val="008474A1"/>
    <w:rsid w:val="0089754C"/>
    <w:rsid w:val="008A7A6D"/>
    <w:rsid w:val="008B5805"/>
    <w:rsid w:val="008C2CA3"/>
    <w:rsid w:val="008C6019"/>
    <w:rsid w:val="008C6651"/>
    <w:rsid w:val="008D7DD3"/>
    <w:rsid w:val="009022D6"/>
    <w:rsid w:val="00906BD5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AF66C2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50AB"/>
    <w:rsid w:val="00D57CC9"/>
    <w:rsid w:val="00D60517"/>
    <w:rsid w:val="00D74905"/>
    <w:rsid w:val="00D90FF5"/>
    <w:rsid w:val="00D948E7"/>
    <w:rsid w:val="00DA62A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8775A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6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1336</TotalTime>
  <Pages>3</Pages>
  <Words>572</Words>
  <Characters>3267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57</cp:revision>
  <cp:lastPrinted>2018-04-23T07:33:00Z</cp:lastPrinted>
  <dcterms:created xsi:type="dcterms:W3CDTF">2015-09-08T13:23:00Z</dcterms:created>
  <dcterms:modified xsi:type="dcterms:W3CDTF">2018-11-02T11:41:00Z</dcterms:modified>
</cp:coreProperties>
</file>